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29A" w:rsidRPr="00840B6D" w:rsidRDefault="00393868" w:rsidP="00393868">
      <w:pPr>
        <w:pStyle w:val="21"/>
        <w:spacing w:before="0"/>
        <w:ind w:right="-143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28.03.2022                                                                                                                 № 110а</w:t>
      </w:r>
    </w:p>
    <w:p w:rsidR="0063229A" w:rsidRPr="00840B6D" w:rsidRDefault="0063229A" w:rsidP="004F24A7">
      <w:pPr>
        <w:pStyle w:val="21"/>
        <w:spacing w:before="0"/>
        <w:ind w:right="5670"/>
        <w:jc w:val="both"/>
        <w:rPr>
          <w:rFonts w:ascii="PT Astra Serif" w:hAnsi="PT Astra Serif"/>
          <w:b/>
          <w:sz w:val="24"/>
          <w:szCs w:val="24"/>
        </w:rPr>
      </w:pPr>
    </w:p>
    <w:p w:rsidR="009178C0" w:rsidRPr="00840B6D" w:rsidRDefault="009178C0" w:rsidP="004F24A7">
      <w:pPr>
        <w:pStyle w:val="21"/>
        <w:spacing w:before="0"/>
        <w:ind w:right="5670"/>
        <w:jc w:val="both"/>
        <w:rPr>
          <w:rFonts w:ascii="PT Astra Serif" w:hAnsi="PT Astra Serif"/>
          <w:b/>
          <w:sz w:val="24"/>
          <w:szCs w:val="24"/>
        </w:rPr>
      </w:pPr>
    </w:p>
    <w:p w:rsidR="0063229A" w:rsidRPr="00715924" w:rsidRDefault="0063229A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15924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Pr="00715924">
        <w:rPr>
          <w:rFonts w:ascii="PT Astra Serif" w:hAnsi="PT Astra Serif"/>
          <w:szCs w:val="26"/>
        </w:rPr>
        <w:br/>
        <w:t>Томской области от 25.09.2019 № 336а</w:t>
      </w:r>
    </w:p>
    <w:p w:rsidR="0063229A" w:rsidRPr="00715924" w:rsidRDefault="0063229A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E1795F" w:rsidRPr="00715924" w:rsidRDefault="00E1795F" w:rsidP="004F24A7">
      <w:pPr>
        <w:ind w:right="4677" w:firstLine="0"/>
        <w:jc w:val="both"/>
        <w:rPr>
          <w:rFonts w:ascii="PT Astra Serif" w:hAnsi="PT Astra Serif"/>
          <w:szCs w:val="26"/>
        </w:rPr>
      </w:pPr>
    </w:p>
    <w:p w:rsidR="0063229A" w:rsidRPr="00715924" w:rsidRDefault="00B7128B" w:rsidP="004F24A7">
      <w:pPr>
        <w:jc w:val="both"/>
        <w:rPr>
          <w:rFonts w:ascii="PT Astra Serif" w:hAnsi="PT Astra Serif"/>
          <w:szCs w:val="26"/>
        </w:rPr>
      </w:pPr>
      <w:r w:rsidRPr="00715924">
        <w:rPr>
          <w:rFonts w:ascii="PT Astra Serif" w:hAnsi="PT Astra Serif"/>
          <w:szCs w:val="26"/>
        </w:rPr>
        <w:t xml:space="preserve">В соответствии с постановлением Администрации Томской области </w:t>
      </w:r>
      <w:r w:rsidRPr="00715924">
        <w:rPr>
          <w:rFonts w:ascii="PT Astra Serif" w:hAnsi="PT Astra Serif"/>
          <w:szCs w:val="26"/>
        </w:rPr>
        <w:br/>
        <w:t>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63229A" w:rsidRPr="00715924" w:rsidRDefault="0063229A" w:rsidP="004F24A7">
      <w:pPr>
        <w:rPr>
          <w:rFonts w:ascii="PT Astra Serif" w:hAnsi="PT Astra Serif"/>
          <w:spacing w:val="10"/>
          <w:szCs w:val="26"/>
        </w:rPr>
      </w:pPr>
      <w:r w:rsidRPr="00715924">
        <w:rPr>
          <w:rFonts w:ascii="PT Astra Serif" w:hAnsi="PT Astra Serif"/>
          <w:spacing w:val="10"/>
          <w:szCs w:val="26"/>
        </w:rPr>
        <w:t>ПОСТАНОВЛЯЮ:</w:t>
      </w:r>
    </w:p>
    <w:p w:rsidR="0063229A" w:rsidRPr="00715924" w:rsidRDefault="0063229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15924">
        <w:rPr>
          <w:rFonts w:ascii="PT Astra Serif" w:hAnsi="PT Astra Serif"/>
          <w:szCs w:val="26"/>
        </w:rPr>
        <w:t xml:space="preserve">Внести в </w:t>
      </w:r>
      <w:hyperlink r:id="rId9" w:history="1">
        <w:r w:rsidRPr="00715924">
          <w:rPr>
            <w:rFonts w:ascii="PT Astra Serif" w:hAnsi="PT Astra Serif"/>
            <w:szCs w:val="26"/>
          </w:rPr>
          <w:t>постановление</w:t>
        </w:r>
      </w:hyperlink>
      <w:r w:rsidRPr="00715924">
        <w:rPr>
          <w:rFonts w:ascii="PT Astra Serif" w:hAnsi="PT Astra Serif"/>
          <w:szCs w:val="26"/>
        </w:rPr>
        <w:t xml:space="preserve"> Администрации Томской области от 25.09.2019 № 336а «Об утверждении государственной программы «Повышение эффективности регионального и муниципального управления в Томской области» («Собрание законодательства Томской области», № 10/1</w:t>
      </w:r>
      <w:r w:rsidR="00906AB9" w:rsidRPr="00715924">
        <w:rPr>
          <w:rFonts w:ascii="PT Astra Serif" w:hAnsi="PT Astra Serif"/>
          <w:szCs w:val="26"/>
        </w:rPr>
        <w:t> </w:t>
      </w:r>
      <w:r w:rsidR="00E1795F" w:rsidRPr="00715924">
        <w:rPr>
          <w:rFonts w:ascii="PT Astra Serif" w:hAnsi="PT Astra Serif"/>
          <w:szCs w:val="26"/>
        </w:rPr>
        <w:t>(228), часть </w:t>
      </w:r>
      <w:r w:rsidRPr="00715924">
        <w:rPr>
          <w:rFonts w:ascii="PT Astra Serif" w:hAnsi="PT Astra Serif"/>
          <w:szCs w:val="26"/>
        </w:rPr>
        <w:t>1 от 15.10.2019) следующие изменения:</w:t>
      </w:r>
    </w:p>
    <w:p w:rsidR="0063229A" w:rsidRPr="00715924" w:rsidRDefault="00A5358A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15924">
        <w:rPr>
          <w:rFonts w:ascii="PT Astra Serif" w:hAnsi="PT Astra Serif"/>
          <w:szCs w:val="26"/>
        </w:rPr>
        <w:t>в</w:t>
      </w:r>
      <w:r w:rsidR="0063229A" w:rsidRPr="00715924">
        <w:rPr>
          <w:rFonts w:ascii="PT Astra Serif" w:hAnsi="PT Astra Serif"/>
          <w:szCs w:val="26"/>
        </w:rPr>
        <w:t xml:space="preserve"> государственной </w:t>
      </w:r>
      <w:hyperlink r:id="rId10" w:history="1">
        <w:r w:rsidR="0063229A" w:rsidRPr="00715924">
          <w:rPr>
            <w:rFonts w:ascii="PT Astra Serif" w:hAnsi="PT Astra Serif"/>
            <w:szCs w:val="26"/>
          </w:rPr>
          <w:t>программе</w:t>
        </w:r>
      </w:hyperlink>
      <w:r w:rsidR="0063229A" w:rsidRPr="00715924">
        <w:rPr>
          <w:rFonts w:ascii="PT Astra Serif" w:hAnsi="PT Astra Serif"/>
          <w:szCs w:val="26"/>
        </w:rPr>
        <w:t xml:space="preserve"> «Повышение эффективности регионального </w:t>
      </w:r>
      <w:r w:rsidR="0063229A" w:rsidRPr="00715924">
        <w:rPr>
          <w:rFonts w:ascii="PT Astra Serif" w:hAnsi="PT Astra Serif"/>
          <w:szCs w:val="26"/>
        </w:rPr>
        <w:br/>
        <w:t>и муниципального управления в Томской области», утвержденной указанным постановлением (далее – государственная программа):</w:t>
      </w:r>
    </w:p>
    <w:p w:rsidR="0063229A" w:rsidRPr="00715924" w:rsidRDefault="00703470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715924">
        <w:rPr>
          <w:rFonts w:ascii="PT Astra Serif" w:hAnsi="PT Astra Serif"/>
          <w:szCs w:val="26"/>
        </w:rPr>
        <w:t>1.</w:t>
      </w:r>
      <w:r w:rsidR="0063229A" w:rsidRPr="00715924">
        <w:rPr>
          <w:rFonts w:ascii="PT Astra Serif" w:hAnsi="PT Astra Serif"/>
          <w:szCs w:val="26"/>
        </w:rPr>
        <w:t> </w:t>
      </w:r>
      <w:r w:rsidR="00906AB9" w:rsidRPr="00715924">
        <w:rPr>
          <w:rFonts w:ascii="PT Astra Serif" w:hAnsi="PT Astra Serif"/>
          <w:szCs w:val="26"/>
        </w:rPr>
        <w:t>Раздел «Объем и источники финансирования государственной программы (с детализацией по годам реализации, тыс. рублей)»</w:t>
      </w:r>
      <w:r w:rsidR="007F6B8B" w:rsidRPr="00715924">
        <w:rPr>
          <w:rFonts w:ascii="PT Astra Serif" w:hAnsi="PT Astra Serif"/>
          <w:szCs w:val="26"/>
        </w:rPr>
        <w:t xml:space="preserve"> паспорт</w:t>
      </w:r>
      <w:r w:rsidR="00906AB9" w:rsidRPr="00715924">
        <w:rPr>
          <w:rFonts w:ascii="PT Astra Serif" w:hAnsi="PT Astra Serif"/>
          <w:szCs w:val="26"/>
        </w:rPr>
        <w:t>а</w:t>
      </w:r>
      <w:r w:rsidR="007F6B8B" w:rsidRPr="00715924">
        <w:rPr>
          <w:rFonts w:ascii="PT Astra Serif" w:hAnsi="PT Astra Serif"/>
          <w:szCs w:val="26"/>
        </w:rPr>
        <w:t xml:space="preserve"> государственной программы изложить в следующей редакции:</w:t>
      </w:r>
    </w:p>
    <w:p w:rsidR="00906AB9" w:rsidRPr="00840B6D" w:rsidRDefault="00906AB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851"/>
        <w:gridCol w:w="851"/>
        <w:gridCol w:w="850"/>
        <w:gridCol w:w="851"/>
        <w:gridCol w:w="850"/>
        <w:gridCol w:w="851"/>
        <w:gridCol w:w="992"/>
        <w:gridCol w:w="992"/>
      </w:tblGrid>
      <w:tr w:rsidR="00C105CA" w:rsidRPr="00715924" w:rsidTr="00715924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13" w:rsidRPr="00715924" w:rsidRDefault="00F7051D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«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Объем 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источники </w:t>
            </w:r>
            <w:proofErr w:type="spellStart"/>
            <w:proofErr w:type="gramStart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финансиро-вания</w:t>
            </w:r>
            <w:proofErr w:type="spellEnd"/>
            <w:proofErr w:type="gramEnd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государст</w:t>
            </w:r>
            <w:proofErr w:type="spellEnd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-венной программы 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</w:t>
            </w:r>
            <w:proofErr w:type="spellStart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детализа-цией</w:t>
            </w:r>
            <w:proofErr w:type="spellEnd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реализации, тыс. рублей)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</w:t>
            </w:r>
            <w:r w:rsidR="00A8561A" w:rsidRPr="00715924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</w:t>
            </w:r>
            <w:r w:rsidR="00A8561A" w:rsidRPr="00715924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2026 год</w:t>
            </w:r>
          </w:p>
        </w:tc>
      </w:tr>
      <w:tr w:rsidR="00C105CA" w:rsidRPr="00715924" w:rsidTr="00715924">
        <w:trPr>
          <w:trHeight w:val="38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5D6" w:rsidRPr="00715924" w:rsidRDefault="00A715D6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5D6" w:rsidRPr="00715924" w:rsidRDefault="00A715D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федераль-ный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бюджет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9F763C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557947,7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9F7FB5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106036,4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204" w:rsidRPr="00715924" w:rsidRDefault="009F763C" w:rsidP="00B8794F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71639,7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747A12" w:rsidP="00747A1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61552,0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77491,7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A715D6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80409,3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80409,3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80409,3</w:t>
            </w:r>
          </w:p>
        </w:tc>
      </w:tr>
      <w:tr w:rsidR="00C105CA" w:rsidRPr="00715924" w:rsidTr="00715924">
        <w:trPr>
          <w:trHeight w:val="16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1F2" w:rsidRPr="00715924" w:rsidRDefault="002C21F2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1F2" w:rsidRPr="00715924" w:rsidRDefault="002C21F2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в т.ч. средства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бюджета, поступаю-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щие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напрямую получателям на счета, открытые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gramStart"/>
            <w:r w:rsidRPr="00715924">
              <w:rPr>
                <w:rFonts w:ascii="PT Astra Serif" w:hAnsi="PT Astra Serif"/>
                <w:sz w:val="20"/>
              </w:rPr>
              <w:t>кредитных</w:t>
            </w:r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lastRenderedPageBreak/>
              <w:t>организа-циях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или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>-ном казначействе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C105CA" w:rsidRPr="00715924" w:rsidTr="00715924">
        <w:trPr>
          <w:trHeight w:val="33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5D6" w:rsidRPr="00715924" w:rsidRDefault="00A715D6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5D6" w:rsidRPr="00715924" w:rsidRDefault="00A715D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9F763C" w:rsidP="004F24A7">
            <w:pPr>
              <w:ind w:left="-62" w:right="-62"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715924">
              <w:rPr>
                <w:rFonts w:ascii="PT Astra Serif" w:hAnsi="PT Astra Serif"/>
                <w:bCs/>
                <w:sz w:val="18"/>
                <w:szCs w:val="18"/>
              </w:rPr>
              <w:t>3690887,1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9F7FB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561008,9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9F763C" w:rsidP="00B8794F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521390,9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533224,9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518845,6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518805,6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518805,6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5D6" w:rsidRPr="00715924" w:rsidRDefault="00A715D6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518805,6</w:t>
            </w:r>
          </w:p>
        </w:tc>
      </w:tr>
      <w:tr w:rsidR="00C105CA" w:rsidRPr="00715924" w:rsidTr="00715924">
        <w:trPr>
          <w:trHeight w:val="129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1F2" w:rsidRPr="00715924" w:rsidRDefault="002C21F2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1F2" w:rsidRPr="00715924" w:rsidRDefault="002C21F2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местные бюджеты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1F2" w:rsidRPr="00715924" w:rsidRDefault="002C21F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C105CA" w:rsidRPr="00715924" w:rsidTr="00715924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13" w:rsidRPr="00715924" w:rsidRDefault="00EC1C13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C13" w:rsidRPr="00715924" w:rsidRDefault="00D16279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внебюд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жет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ные</w:t>
            </w:r>
            <w:proofErr w:type="spellEnd"/>
            <w:proofErr w:type="gramEnd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источ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ники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со</w:t>
            </w:r>
            <w:r w:rsidR="00F7051D"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ванию</w:t>
            </w:r>
            <w:proofErr w:type="spellEnd"/>
            <w:r w:rsidR="00EC1C13"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4745,4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EC1C13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697,2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C13" w:rsidRPr="00715924" w:rsidRDefault="00DE2C7E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674,7</w:t>
            </w:r>
          </w:p>
        </w:tc>
      </w:tr>
      <w:tr w:rsidR="009F7FB5" w:rsidRPr="00715924" w:rsidTr="00715924">
        <w:trPr>
          <w:trHeight w:val="3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FB5" w:rsidRPr="00715924" w:rsidRDefault="009F7FB5" w:rsidP="004F24A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FB5" w:rsidRPr="00715924" w:rsidRDefault="009F7FB5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B8794F" w:rsidP="009F7FB5">
            <w:pPr>
              <w:ind w:left="-14" w:right="-62" w:hanging="4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4253580,2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9F7FB5" w:rsidP="009F7FB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667742,5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B8794F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593705,3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747A12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595451,6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597012,0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599889,6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599889,6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B5" w:rsidRPr="00715924" w:rsidRDefault="00A715D6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599889,6».</w:t>
            </w:r>
          </w:p>
        </w:tc>
      </w:tr>
    </w:tbl>
    <w:p w:rsidR="00906AB9" w:rsidRPr="00840B6D" w:rsidRDefault="00906AB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D559E7" w:rsidRPr="00840B6D" w:rsidRDefault="00703470" w:rsidP="00D559E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2.</w:t>
      </w:r>
      <w:r w:rsidR="0063229A" w:rsidRPr="00840B6D">
        <w:rPr>
          <w:rFonts w:ascii="PT Astra Serif" w:hAnsi="PT Astra Serif"/>
          <w:szCs w:val="26"/>
        </w:rPr>
        <w:t> </w:t>
      </w:r>
      <w:r w:rsidR="00D559E7" w:rsidRPr="00840B6D">
        <w:rPr>
          <w:rFonts w:ascii="PT Astra Serif" w:hAnsi="PT Astra Serif"/>
          <w:szCs w:val="26"/>
        </w:rPr>
        <w:t xml:space="preserve">В главе «Структура государственной программы» слова «Содействие реализации эффективной государственной национальной политики Российской Федерации на территории Томской области» заменить словами «Укрепление национального согласия; гармонизация межнациональных (межэтнических) отношений; обеспечение равенства прав и свобод человека и гражданина независимо от расы, национальности, языка, происхождения, имущественного </w:t>
      </w:r>
      <w:r w:rsidR="00D559E7" w:rsidRPr="00840B6D">
        <w:rPr>
          <w:rFonts w:ascii="PT Astra Serif" w:hAnsi="PT Astra Serif"/>
          <w:szCs w:val="26"/>
        </w:rPr>
        <w:br/>
        <w:t xml:space="preserve">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обстоятельств; успешная социальная и культурная адаптация иностранных граждан в Российской </w:t>
      </w:r>
      <w:proofErr w:type="gramStart"/>
      <w:r w:rsidR="00D559E7" w:rsidRPr="00840B6D">
        <w:rPr>
          <w:rFonts w:ascii="PT Astra Serif" w:hAnsi="PT Astra Serif"/>
          <w:szCs w:val="26"/>
        </w:rPr>
        <w:t>Федерации</w:t>
      </w:r>
      <w:proofErr w:type="gramEnd"/>
      <w:r w:rsidR="00D559E7" w:rsidRPr="00840B6D">
        <w:rPr>
          <w:rFonts w:ascii="PT Astra Serif" w:hAnsi="PT Astra Serif"/>
          <w:szCs w:val="26"/>
        </w:rPr>
        <w:t xml:space="preserve"> и их интеграция в российское общество; 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 укрепление общероссийской гражданской идентичности и единства многонационального народа Российской Федерации (российской нации)».</w:t>
      </w:r>
    </w:p>
    <w:p w:rsidR="0063229A" w:rsidRPr="00840B6D" w:rsidRDefault="00715924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A5358A" w:rsidRPr="00840B6D">
        <w:rPr>
          <w:rFonts w:ascii="PT Astra Serif" w:hAnsi="PT Astra Serif"/>
          <w:szCs w:val="26"/>
        </w:rPr>
        <w:t>Г</w:t>
      </w:r>
      <w:r w:rsidR="00E1795F" w:rsidRPr="00840B6D">
        <w:rPr>
          <w:rFonts w:ascii="PT Astra Serif" w:hAnsi="PT Astra Serif"/>
          <w:szCs w:val="26"/>
        </w:rPr>
        <w:t xml:space="preserve">лаву </w:t>
      </w:r>
      <w:r w:rsidR="0063229A" w:rsidRPr="00840B6D">
        <w:rPr>
          <w:rFonts w:ascii="PT Astra Serif" w:hAnsi="PT Astra Serif"/>
          <w:szCs w:val="26"/>
        </w:rPr>
        <w:t xml:space="preserve">«Ресурсное обеспечение реализации государственной программы </w:t>
      </w:r>
      <w:r w:rsidR="0063229A" w:rsidRPr="00840B6D">
        <w:rPr>
          <w:rFonts w:ascii="PT Astra Serif" w:hAnsi="PT Astra Serif"/>
          <w:szCs w:val="26"/>
        </w:rPr>
        <w:br/>
        <w:t xml:space="preserve">за счет средств областного бюджета и целевых межбюджетных трансфертов </w:t>
      </w:r>
      <w:r w:rsidR="0063229A" w:rsidRPr="00840B6D">
        <w:rPr>
          <w:rFonts w:ascii="PT Astra Serif" w:hAnsi="PT Astra Serif"/>
          <w:szCs w:val="26"/>
        </w:rPr>
        <w:br/>
        <w:t xml:space="preserve">из федерального бюджета по главным распорядителям средств областного бюджета» изложить в новой редакции согласно приложению № </w:t>
      </w:r>
      <w:r w:rsidR="00EC1C13" w:rsidRPr="00840B6D">
        <w:rPr>
          <w:rFonts w:ascii="PT Astra Serif" w:hAnsi="PT Astra Serif"/>
          <w:szCs w:val="26"/>
        </w:rPr>
        <w:t>1</w:t>
      </w:r>
      <w:r w:rsidR="0063229A" w:rsidRPr="00840B6D">
        <w:rPr>
          <w:rFonts w:ascii="PT Astra Serif" w:hAnsi="PT Astra Serif"/>
          <w:szCs w:val="26"/>
        </w:rPr>
        <w:t xml:space="preserve"> </w:t>
      </w:r>
      <w:r w:rsidR="00F7051D" w:rsidRPr="00840B6D">
        <w:rPr>
          <w:rFonts w:ascii="PT Astra Serif" w:hAnsi="PT Astra Serif"/>
          <w:szCs w:val="26"/>
        </w:rPr>
        <w:t>к настоящему постановлению.</w:t>
      </w:r>
    </w:p>
    <w:p w:rsidR="00B14DFB" w:rsidRPr="00840B6D" w:rsidRDefault="005D4C22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4</w:t>
      </w:r>
      <w:r w:rsidR="00703470" w:rsidRPr="00840B6D">
        <w:rPr>
          <w:rFonts w:ascii="PT Astra Serif" w:hAnsi="PT Astra Serif"/>
          <w:szCs w:val="26"/>
        </w:rPr>
        <w:t>.</w:t>
      </w:r>
      <w:r w:rsidR="00E1795F" w:rsidRPr="00840B6D">
        <w:rPr>
          <w:rFonts w:ascii="PT Astra Serif" w:hAnsi="PT Astra Serif"/>
          <w:szCs w:val="26"/>
        </w:rPr>
        <w:t> </w:t>
      </w:r>
      <w:r w:rsidR="00A5358A" w:rsidRPr="00840B6D">
        <w:rPr>
          <w:rFonts w:ascii="PT Astra Serif" w:hAnsi="PT Astra Serif"/>
          <w:szCs w:val="26"/>
        </w:rPr>
        <w:t>В</w:t>
      </w:r>
      <w:r w:rsidR="00F7051D" w:rsidRPr="00840B6D">
        <w:rPr>
          <w:rFonts w:ascii="PT Astra Serif" w:hAnsi="PT Astra Serif"/>
          <w:szCs w:val="26"/>
        </w:rPr>
        <w:t xml:space="preserve"> подпрограмме 1</w:t>
      </w:r>
      <w:r w:rsidR="007F6B8B" w:rsidRPr="00840B6D">
        <w:rPr>
          <w:rFonts w:ascii="PT Astra Serif" w:hAnsi="PT Astra Serif"/>
          <w:szCs w:val="26"/>
        </w:rPr>
        <w:t xml:space="preserve"> «Развитие кадрового потенциала региона» (далее – подпрограмма 1)</w:t>
      </w:r>
      <w:r w:rsidR="00B14DFB" w:rsidRPr="00840B6D">
        <w:rPr>
          <w:rFonts w:ascii="PT Astra Serif" w:hAnsi="PT Astra Serif"/>
          <w:szCs w:val="26"/>
        </w:rPr>
        <w:t>:</w:t>
      </w:r>
    </w:p>
    <w:p w:rsidR="00C105CA" w:rsidRPr="00840B6D" w:rsidRDefault="00486DB9" w:rsidP="00486D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1) </w:t>
      </w:r>
      <w:r w:rsidR="00C105CA" w:rsidRPr="00840B6D">
        <w:rPr>
          <w:rFonts w:ascii="PT Astra Serif" w:hAnsi="PT Astra Serif"/>
          <w:szCs w:val="26"/>
        </w:rPr>
        <w:t>в паспорте подпрограммы 1:</w:t>
      </w:r>
    </w:p>
    <w:p w:rsidR="00C105CA" w:rsidRPr="00840B6D" w:rsidRDefault="00840B6D" w:rsidP="00C105CA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строку «Показатель  </w:t>
      </w:r>
      <w:r w:rsidR="00C105CA" w:rsidRPr="00840B6D">
        <w:rPr>
          <w:rFonts w:ascii="PT Astra Serif" w:hAnsi="PT Astra Serif"/>
          <w:szCs w:val="26"/>
        </w:rPr>
        <w:t xml:space="preserve">1. Коэффициент обеспеченности резервом управленческих кадров Томской области, %» раздела «Показатели цели подпрограммы 1 и их значения (с детализацией по годам реализации)» изложить </w:t>
      </w:r>
      <w:r w:rsidR="00C105CA" w:rsidRPr="00840B6D">
        <w:rPr>
          <w:rFonts w:ascii="PT Astra Serif" w:hAnsi="PT Astra Serif"/>
          <w:szCs w:val="26"/>
        </w:rPr>
        <w:br/>
        <w:t>в следующей редакции: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</w:tblGrid>
      <w:tr w:rsidR="00C105CA" w:rsidRPr="00715924" w:rsidTr="00715924">
        <w:tc>
          <w:tcPr>
            <w:tcW w:w="4111" w:type="dxa"/>
            <w:vAlign w:val="center"/>
          </w:tcPr>
          <w:p w:rsidR="00C105CA" w:rsidRPr="00715924" w:rsidRDefault="00C105CA" w:rsidP="00C105CA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lastRenderedPageBreak/>
              <w:t>«Показатель 1. Коэффициент обеспеченности резервом управленческих кадров Томской области, %</w:t>
            </w:r>
          </w:p>
        </w:tc>
        <w:tc>
          <w:tcPr>
            <w:tcW w:w="567" w:type="dxa"/>
            <w:vAlign w:val="center"/>
          </w:tcPr>
          <w:p w:rsidR="00C105CA" w:rsidRPr="00715924" w:rsidRDefault="00C105CA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24,70</w:t>
            </w:r>
          </w:p>
        </w:tc>
        <w:tc>
          <w:tcPr>
            <w:tcW w:w="567" w:type="dxa"/>
            <w:vAlign w:val="center"/>
          </w:tcPr>
          <w:p w:rsidR="00C105CA" w:rsidRPr="00715924" w:rsidRDefault="00C105CA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24,70</w:t>
            </w:r>
          </w:p>
        </w:tc>
        <w:tc>
          <w:tcPr>
            <w:tcW w:w="567" w:type="dxa"/>
            <w:vAlign w:val="center"/>
          </w:tcPr>
          <w:p w:rsidR="00C105CA" w:rsidRPr="00715924" w:rsidRDefault="00C105CA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25,00</w:t>
            </w:r>
          </w:p>
        </w:tc>
        <w:tc>
          <w:tcPr>
            <w:tcW w:w="567" w:type="dxa"/>
            <w:vAlign w:val="center"/>
          </w:tcPr>
          <w:p w:rsidR="00C105CA" w:rsidRPr="00715924" w:rsidRDefault="00C105CA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25,00</w:t>
            </w:r>
          </w:p>
        </w:tc>
        <w:tc>
          <w:tcPr>
            <w:tcW w:w="567" w:type="dxa"/>
            <w:vAlign w:val="center"/>
          </w:tcPr>
          <w:p w:rsidR="00C105CA" w:rsidRPr="00715924" w:rsidRDefault="00852766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35</w:t>
            </w:r>
            <w:r w:rsidR="00C105CA" w:rsidRPr="00715924"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567" w:type="dxa"/>
            <w:vAlign w:val="center"/>
          </w:tcPr>
          <w:p w:rsidR="00C105CA" w:rsidRPr="00715924" w:rsidRDefault="00852766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35</w:t>
            </w:r>
            <w:r w:rsidR="00C105CA" w:rsidRPr="00715924"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567" w:type="dxa"/>
            <w:vAlign w:val="center"/>
          </w:tcPr>
          <w:p w:rsidR="00C105CA" w:rsidRPr="00715924" w:rsidRDefault="00852766" w:rsidP="00852766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35</w:t>
            </w:r>
            <w:r w:rsidR="00C105CA" w:rsidRPr="00715924"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567" w:type="dxa"/>
            <w:vAlign w:val="center"/>
          </w:tcPr>
          <w:p w:rsidR="00C105CA" w:rsidRPr="00715924" w:rsidRDefault="00852766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35</w:t>
            </w:r>
            <w:r w:rsidR="00C105CA" w:rsidRPr="00715924">
              <w:rPr>
                <w:rFonts w:ascii="PT Astra Serif" w:hAnsi="PT Astra Serif"/>
                <w:sz w:val="18"/>
                <w:szCs w:val="18"/>
              </w:rPr>
              <w:t>,00</w:t>
            </w:r>
          </w:p>
        </w:tc>
        <w:tc>
          <w:tcPr>
            <w:tcW w:w="709" w:type="dxa"/>
            <w:vAlign w:val="center"/>
          </w:tcPr>
          <w:p w:rsidR="00C105CA" w:rsidRPr="00715924" w:rsidRDefault="00852766" w:rsidP="0035502F">
            <w:pPr>
              <w:pStyle w:val="ConsPlusNormal"/>
              <w:ind w:left="-62" w:firstLine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35</w:t>
            </w:r>
            <w:r w:rsidR="00C105CA" w:rsidRPr="00715924">
              <w:rPr>
                <w:rFonts w:ascii="PT Astra Serif" w:hAnsi="PT Astra Serif"/>
                <w:sz w:val="18"/>
                <w:szCs w:val="18"/>
              </w:rPr>
              <w:t>,00»;</w:t>
            </w:r>
          </w:p>
        </w:tc>
      </w:tr>
    </w:tbl>
    <w:p w:rsidR="00C105CA" w:rsidRPr="00715924" w:rsidRDefault="00C105CA" w:rsidP="00486D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486DB9" w:rsidRPr="00840B6D" w:rsidRDefault="00486DB9" w:rsidP="00486D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 xml:space="preserve">раздел «Объем и источники финансирования подпрограммы 1 </w:t>
      </w:r>
      <w:r w:rsidRPr="00840B6D">
        <w:rPr>
          <w:rFonts w:ascii="PT Astra Serif" w:hAnsi="PT Astra Serif"/>
          <w:szCs w:val="26"/>
        </w:rPr>
        <w:br/>
        <w:t>(с детализ</w:t>
      </w:r>
      <w:r w:rsidR="00840B6D">
        <w:rPr>
          <w:rFonts w:ascii="PT Astra Serif" w:hAnsi="PT Astra Serif"/>
          <w:szCs w:val="26"/>
        </w:rPr>
        <w:t>ацией по годам реализации, тыс. </w:t>
      </w:r>
      <w:r w:rsidRPr="00840B6D">
        <w:rPr>
          <w:rFonts w:ascii="PT Astra Serif" w:hAnsi="PT Astra Serif"/>
          <w:szCs w:val="26"/>
        </w:rPr>
        <w:t>рублей)» изложить в следующей редакции:</w:t>
      </w:r>
    </w:p>
    <w:p w:rsidR="00CA179C" w:rsidRPr="00840B6D" w:rsidRDefault="00CA179C" w:rsidP="00486DB9">
      <w:pPr>
        <w:widowControl w:val="0"/>
        <w:autoSpaceDE w:val="0"/>
        <w:autoSpaceDN w:val="0"/>
        <w:jc w:val="both"/>
        <w:rPr>
          <w:rFonts w:ascii="PT Astra Serif" w:hAnsi="PT Astra Serif"/>
          <w:sz w:val="22"/>
          <w:szCs w:val="22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851"/>
        <w:gridCol w:w="851"/>
        <w:gridCol w:w="850"/>
        <w:gridCol w:w="851"/>
        <w:gridCol w:w="850"/>
        <w:gridCol w:w="851"/>
        <w:gridCol w:w="992"/>
        <w:gridCol w:w="992"/>
      </w:tblGrid>
      <w:tr w:rsidR="00C105CA" w:rsidRPr="00715924" w:rsidTr="00715924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«Объем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источники </w:t>
            </w: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финансиро-вания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подпрограм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-мы 1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детализа-цией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реализации, тыс. рублей)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2026 год</w:t>
            </w:r>
          </w:p>
        </w:tc>
      </w:tr>
      <w:tr w:rsidR="00C105CA" w:rsidRPr="00715924" w:rsidTr="00715924">
        <w:trPr>
          <w:trHeight w:val="1298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федераль-ный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бюджет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39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5185,6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hanging="6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6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6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6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6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733,5</w:t>
            </w:r>
          </w:p>
        </w:tc>
      </w:tr>
      <w:tr w:rsidR="00C105CA" w:rsidRPr="00715924" w:rsidTr="00715924">
        <w:trPr>
          <w:trHeight w:val="16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в т.ч. средства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бюджета, поступаю-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щие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напрямую получателям на счета, открытые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gramStart"/>
            <w:r w:rsidRPr="00715924">
              <w:rPr>
                <w:rFonts w:ascii="PT Astra Serif" w:hAnsi="PT Astra Serif"/>
                <w:sz w:val="20"/>
              </w:rPr>
              <w:t>кредитных</w:t>
            </w:r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организа-циях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или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>-ном казначействе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715924" w:rsidTr="00715924">
        <w:trPr>
          <w:trHeight w:val="13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D71" w:rsidRPr="00715924" w:rsidRDefault="008D049E" w:rsidP="0058355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37084,9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5967,3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5664,2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D71" w:rsidRPr="00715924" w:rsidRDefault="008D049E" w:rsidP="00583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5016,2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9F763C" w:rsidP="00372BF3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5109,3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8D049E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5109,3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5109,3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5109,3</w:t>
            </w:r>
          </w:p>
        </w:tc>
      </w:tr>
      <w:tr w:rsidR="00C105CA" w:rsidRPr="00715924" w:rsidTr="00715924">
        <w:trPr>
          <w:trHeight w:val="10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местные бюджеты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715924" w:rsidTr="00715924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внебюджет-ные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источ-ники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4745,4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697,2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hanging="6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hanging="6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hanging="6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hanging="6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B9" w:rsidRPr="00715924" w:rsidRDefault="00486DB9" w:rsidP="00372BF3">
            <w:pPr>
              <w:ind w:hanging="6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674,7</w:t>
            </w:r>
          </w:p>
        </w:tc>
      </w:tr>
      <w:tr w:rsidR="008D049E" w:rsidRPr="00715924" w:rsidTr="00715924">
        <w:trPr>
          <w:trHeight w:val="3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49E" w:rsidRPr="00715924" w:rsidRDefault="008D049E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D71" w:rsidRPr="00715924" w:rsidRDefault="008D049E" w:rsidP="00583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47015,9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7436,0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7085,5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D71" w:rsidRPr="00715924" w:rsidRDefault="008D049E" w:rsidP="005835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6424,4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6517,5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6517,5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6517,5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49E" w:rsidRPr="00715924" w:rsidRDefault="008D049E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6517,5»;</w:t>
            </w:r>
          </w:p>
        </w:tc>
      </w:tr>
    </w:tbl>
    <w:p w:rsidR="00486DB9" w:rsidRPr="00840B6D" w:rsidRDefault="00486DB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FE141A" w:rsidRDefault="00CA179C" w:rsidP="00C105CA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</w:t>
      </w:r>
      <w:r w:rsidR="00703470" w:rsidRPr="00840B6D">
        <w:rPr>
          <w:rFonts w:ascii="PT Astra Serif" w:hAnsi="PT Astra Serif"/>
          <w:szCs w:val="26"/>
        </w:rPr>
        <w:t>)</w:t>
      </w:r>
      <w:r w:rsidR="00E1795F" w:rsidRPr="00840B6D">
        <w:rPr>
          <w:rFonts w:ascii="PT Astra Serif" w:hAnsi="PT Astra Serif"/>
          <w:szCs w:val="26"/>
        </w:rPr>
        <w:t> </w:t>
      </w:r>
      <w:r w:rsidR="00C105CA" w:rsidRPr="00840B6D">
        <w:rPr>
          <w:rFonts w:ascii="PT Astra Serif" w:hAnsi="PT Astra Serif"/>
          <w:szCs w:val="26"/>
        </w:rPr>
        <w:t xml:space="preserve">в главе «Перечень показателей цели, задач подпрограммы 1, сведения </w:t>
      </w:r>
      <w:r w:rsidR="00C105CA" w:rsidRPr="00840B6D">
        <w:rPr>
          <w:rFonts w:ascii="PT Astra Serif" w:hAnsi="PT Astra Serif"/>
          <w:szCs w:val="26"/>
        </w:rPr>
        <w:br/>
        <w:t>о порядке сбора информации по показателям и методике их расчета»</w:t>
      </w:r>
      <w:r w:rsidR="009312B0" w:rsidRPr="00840B6D">
        <w:rPr>
          <w:rFonts w:ascii="PT Astra Serif" w:hAnsi="PT Astra Serif"/>
          <w:szCs w:val="26"/>
        </w:rPr>
        <w:t>:</w:t>
      </w:r>
      <w:r w:rsidR="00C105CA" w:rsidRPr="00840B6D">
        <w:rPr>
          <w:rFonts w:ascii="PT Astra Serif" w:hAnsi="PT Astra Serif"/>
          <w:szCs w:val="26"/>
        </w:rPr>
        <w:t xml:space="preserve"> </w:t>
      </w:r>
    </w:p>
    <w:p w:rsidR="00C105CA" w:rsidRPr="00840B6D" w:rsidRDefault="0035502F" w:rsidP="00C105CA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 xml:space="preserve">в </w:t>
      </w:r>
      <w:r w:rsidR="009312B0" w:rsidRPr="00840B6D">
        <w:rPr>
          <w:rFonts w:ascii="PT Astra Serif" w:hAnsi="PT Astra Serif"/>
          <w:szCs w:val="26"/>
        </w:rPr>
        <w:t>графе «А</w:t>
      </w:r>
      <w:r w:rsidRPr="00840B6D">
        <w:rPr>
          <w:rFonts w:ascii="PT Astra Serif" w:hAnsi="PT Astra Serif"/>
          <w:szCs w:val="26"/>
        </w:rPr>
        <w:t>лгоритм формирования (формул</w:t>
      </w:r>
      <w:r w:rsidR="009312B0" w:rsidRPr="00840B6D">
        <w:rPr>
          <w:rFonts w:ascii="PT Astra Serif" w:hAnsi="PT Astra Serif"/>
          <w:szCs w:val="26"/>
        </w:rPr>
        <w:t>а</w:t>
      </w:r>
      <w:r w:rsidRPr="00840B6D">
        <w:rPr>
          <w:rFonts w:ascii="PT Astra Serif" w:hAnsi="PT Astra Serif"/>
          <w:szCs w:val="26"/>
        </w:rPr>
        <w:t>) расчета показателя</w:t>
      </w:r>
      <w:r w:rsidR="009312B0" w:rsidRPr="00840B6D">
        <w:rPr>
          <w:rFonts w:ascii="PT Astra Serif" w:hAnsi="PT Astra Serif"/>
          <w:szCs w:val="26"/>
        </w:rPr>
        <w:t>» строки</w:t>
      </w:r>
      <w:r w:rsidRPr="00840B6D">
        <w:rPr>
          <w:rFonts w:ascii="PT Astra Serif" w:hAnsi="PT Astra Serif"/>
          <w:szCs w:val="26"/>
        </w:rPr>
        <w:t xml:space="preserve"> «Коэффициент обеспеченности резервом управленческих кадров Томской области» слова </w:t>
      </w:r>
      <w:r w:rsidR="00840B6D">
        <w:rPr>
          <w:rFonts w:ascii="PT Astra Serif" w:hAnsi="PT Astra Serif"/>
          <w:szCs w:val="26"/>
        </w:rPr>
        <w:t>«, </w:t>
      </w:r>
      <w:r w:rsidRPr="00840B6D">
        <w:rPr>
          <w:rFonts w:ascii="PT Astra Serif" w:hAnsi="PT Astra Serif"/>
          <w:szCs w:val="26"/>
        </w:rPr>
        <w:t xml:space="preserve">высшие и главные должности муниципальной службы </w:t>
      </w:r>
      <w:r w:rsidR="00840B6D">
        <w:rPr>
          <w:rFonts w:ascii="PT Astra Serif" w:hAnsi="PT Astra Serif"/>
          <w:szCs w:val="26"/>
        </w:rPr>
        <w:t>–</w:t>
      </w:r>
      <w:r w:rsidRPr="00840B6D">
        <w:rPr>
          <w:rFonts w:ascii="PT Astra Serif" w:hAnsi="PT Astra Serif"/>
          <w:szCs w:val="26"/>
        </w:rPr>
        <w:t xml:space="preserve"> заместители глав» исключить;</w:t>
      </w:r>
    </w:p>
    <w:p w:rsidR="00B14DFB" w:rsidRPr="00840B6D" w:rsidRDefault="00840B6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CE377E" w:rsidRPr="00840B6D">
        <w:rPr>
          <w:rFonts w:ascii="PT Astra Serif" w:hAnsi="PT Astra Serif"/>
          <w:szCs w:val="26"/>
        </w:rPr>
        <w:t>главу</w:t>
      </w:r>
      <w:r w:rsidR="00B14DFB" w:rsidRPr="00840B6D">
        <w:rPr>
          <w:rFonts w:ascii="PT Astra Serif" w:hAnsi="PT Astra Serif"/>
          <w:szCs w:val="26"/>
        </w:rPr>
        <w:t xml:space="preserve"> «Перечень ведомственных целевых программ</w:t>
      </w:r>
      <w:r w:rsidR="000541D9" w:rsidRPr="00840B6D">
        <w:rPr>
          <w:rFonts w:ascii="PT Astra Serif" w:hAnsi="PT Astra Serif"/>
          <w:szCs w:val="26"/>
        </w:rPr>
        <w:t xml:space="preserve"> (далее – ВЦП)</w:t>
      </w:r>
      <w:r w:rsidR="00B14DFB" w:rsidRPr="00840B6D">
        <w:rPr>
          <w:rFonts w:ascii="PT Astra Serif" w:hAnsi="PT Astra Serif"/>
          <w:szCs w:val="26"/>
        </w:rPr>
        <w:t>, основных мероприятий и ресурсное обеспечение реализации подпрограммы 1» изложить в новой редакции согласно приложению №</w:t>
      </w:r>
      <w:r w:rsidR="00E1795F" w:rsidRPr="00840B6D">
        <w:rPr>
          <w:rFonts w:ascii="PT Astra Serif" w:hAnsi="PT Astra Serif"/>
          <w:szCs w:val="26"/>
        </w:rPr>
        <w:t> </w:t>
      </w:r>
      <w:r w:rsidR="00CA179C" w:rsidRPr="00840B6D">
        <w:rPr>
          <w:rFonts w:ascii="PT Astra Serif" w:hAnsi="PT Astra Serif"/>
          <w:szCs w:val="26"/>
        </w:rPr>
        <w:t>2</w:t>
      </w:r>
      <w:r w:rsidR="00F7051D" w:rsidRPr="00840B6D">
        <w:rPr>
          <w:rFonts w:ascii="PT Astra Serif" w:hAnsi="PT Astra Serif"/>
          <w:szCs w:val="26"/>
        </w:rPr>
        <w:t xml:space="preserve"> к настоящему постановлению.</w:t>
      </w:r>
    </w:p>
    <w:p w:rsidR="003D5E78" w:rsidRPr="00840B6D" w:rsidRDefault="00CA179C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5</w:t>
      </w:r>
      <w:r w:rsidR="00703470" w:rsidRPr="00840B6D">
        <w:rPr>
          <w:rFonts w:ascii="PT Astra Serif" w:hAnsi="PT Astra Serif"/>
          <w:szCs w:val="26"/>
        </w:rPr>
        <w:t>.</w:t>
      </w:r>
      <w:r w:rsidR="00E1795F" w:rsidRPr="00840B6D">
        <w:rPr>
          <w:rFonts w:ascii="PT Astra Serif" w:hAnsi="PT Astra Serif"/>
          <w:szCs w:val="26"/>
        </w:rPr>
        <w:t> </w:t>
      </w:r>
      <w:r w:rsidR="003D5E78" w:rsidRPr="00840B6D">
        <w:rPr>
          <w:rFonts w:ascii="PT Astra Serif" w:hAnsi="PT Astra Serif"/>
          <w:szCs w:val="26"/>
        </w:rPr>
        <w:t xml:space="preserve">В подпрограмме 2 «Развитие государственной гражданской </w:t>
      </w:r>
      <w:r w:rsidR="00840B6D">
        <w:rPr>
          <w:rFonts w:ascii="PT Astra Serif" w:hAnsi="PT Astra Serif"/>
          <w:szCs w:val="26"/>
        </w:rPr>
        <w:br/>
      </w:r>
      <w:r w:rsidR="003D5E78" w:rsidRPr="00840B6D">
        <w:rPr>
          <w:rFonts w:ascii="PT Astra Serif" w:hAnsi="PT Astra Serif"/>
          <w:szCs w:val="26"/>
        </w:rPr>
        <w:t>и муниципальной службы</w:t>
      </w:r>
      <w:r w:rsidR="000B66C1" w:rsidRPr="00840B6D">
        <w:rPr>
          <w:rFonts w:ascii="PT Astra Serif" w:hAnsi="PT Astra Serif"/>
          <w:szCs w:val="26"/>
        </w:rPr>
        <w:t xml:space="preserve">, местного самоуправления в </w:t>
      </w:r>
      <w:r w:rsidR="003D5E78" w:rsidRPr="00840B6D">
        <w:rPr>
          <w:rFonts w:ascii="PT Astra Serif" w:hAnsi="PT Astra Serif"/>
          <w:szCs w:val="26"/>
        </w:rPr>
        <w:t xml:space="preserve">Томской области» </w:t>
      </w:r>
      <w:r w:rsidR="00840B6D">
        <w:rPr>
          <w:rFonts w:ascii="PT Astra Serif" w:hAnsi="PT Astra Serif"/>
          <w:szCs w:val="26"/>
        </w:rPr>
        <w:br/>
      </w:r>
      <w:r w:rsidR="003D5E78" w:rsidRPr="00840B6D">
        <w:rPr>
          <w:rFonts w:ascii="PT Astra Serif" w:hAnsi="PT Astra Serif"/>
          <w:szCs w:val="26"/>
        </w:rPr>
        <w:t>(далее – подпрограмма 2):</w:t>
      </w:r>
    </w:p>
    <w:p w:rsidR="003D5E78" w:rsidRPr="00840B6D" w:rsidRDefault="003D5E78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1) </w:t>
      </w:r>
      <w:r w:rsidR="007E7A36" w:rsidRPr="00840B6D">
        <w:rPr>
          <w:rFonts w:ascii="PT Astra Serif" w:hAnsi="PT Astra Serif"/>
          <w:szCs w:val="26"/>
        </w:rPr>
        <w:t>паспорт</w:t>
      </w:r>
      <w:r w:rsidRPr="00840B6D">
        <w:rPr>
          <w:rFonts w:ascii="PT Astra Serif" w:hAnsi="PT Astra Serif"/>
          <w:szCs w:val="26"/>
        </w:rPr>
        <w:t xml:space="preserve"> </w:t>
      </w:r>
      <w:r w:rsidR="000B66C1" w:rsidRPr="00840B6D">
        <w:rPr>
          <w:rFonts w:ascii="PT Astra Serif" w:hAnsi="PT Astra Serif"/>
          <w:szCs w:val="26"/>
        </w:rPr>
        <w:t xml:space="preserve">подпрограммы 2 </w:t>
      </w:r>
      <w:r w:rsidRPr="00840B6D">
        <w:rPr>
          <w:rFonts w:ascii="PT Astra Serif" w:hAnsi="PT Astra Serif"/>
          <w:szCs w:val="26"/>
        </w:rPr>
        <w:t xml:space="preserve">изложить </w:t>
      </w:r>
      <w:r w:rsidR="007E7A36" w:rsidRPr="00840B6D">
        <w:rPr>
          <w:rFonts w:ascii="PT Astra Serif" w:hAnsi="PT Astra Serif"/>
          <w:szCs w:val="26"/>
        </w:rPr>
        <w:t>в новой ре</w:t>
      </w:r>
      <w:r w:rsidR="000B66C1" w:rsidRPr="00840B6D">
        <w:rPr>
          <w:rFonts w:ascii="PT Astra Serif" w:hAnsi="PT Astra Serif"/>
          <w:szCs w:val="26"/>
        </w:rPr>
        <w:t>дакции согласно приложению № </w:t>
      </w:r>
      <w:r w:rsidR="00CA179C" w:rsidRPr="00840B6D">
        <w:rPr>
          <w:rFonts w:ascii="PT Astra Serif" w:hAnsi="PT Astra Serif"/>
          <w:szCs w:val="26"/>
        </w:rPr>
        <w:t>3</w:t>
      </w:r>
      <w:r w:rsidR="000B66C1" w:rsidRPr="00840B6D">
        <w:rPr>
          <w:rFonts w:ascii="PT Astra Serif" w:hAnsi="PT Astra Serif"/>
          <w:szCs w:val="26"/>
        </w:rPr>
        <w:t xml:space="preserve"> </w:t>
      </w:r>
      <w:r w:rsidR="007E7A36" w:rsidRPr="00840B6D">
        <w:rPr>
          <w:rFonts w:ascii="PT Astra Serif" w:hAnsi="PT Astra Serif"/>
          <w:szCs w:val="26"/>
        </w:rPr>
        <w:t>к настоящему постановлению;</w:t>
      </w:r>
    </w:p>
    <w:p w:rsidR="00FF7323" w:rsidRPr="00840B6D" w:rsidRDefault="00FF7323" w:rsidP="00FF7323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2) </w:t>
      </w:r>
      <w:r w:rsidR="00FE141A" w:rsidRPr="00840B6D">
        <w:rPr>
          <w:rFonts w:ascii="PT Astra Serif" w:hAnsi="PT Astra Serif"/>
          <w:szCs w:val="26"/>
        </w:rPr>
        <w:t xml:space="preserve">по тексту </w:t>
      </w:r>
      <w:r w:rsidRPr="00840B6D">
        <w:rPr>
          <w:rFonts w:ascii="PT Astra Serif" w:hAnsi="PT Astra Serif"/>
          <w:szCs w:val="26"/>
        </w:rPr>
        <w:t>глав</w:t>
      </w:r>
      <w:r w:rsidR="00FE141A">
        <w:rPr>
          <w:rFonts w:ascii="PT Astra Serif" w:hAnsi="PT Astra Serif"/>
          <w:szCs w:val="26"/>
        </w:rPr>
        <w:t>ы</w:t>
      </w:r>
      <w:r w:rsidRPr="00840B6D">
        <w:rPr>
          <w:rFonts w:ascii="PT Astra Serif" w:hAnsi="PT Astra Serif"/>
          <w:szCs w:val="26"/>
        </w:rPr>
        <w:t xml:space="preserve"> «Перечень показателей цели, задач подпрограммы 2, сведения</w:t>
      </w:r>
      <w:r w:rsidR="00840B6D">
        <w:rPr>
          <w:rFonts w:ascii="PT Astra Serif" w:hAnsi="PT Astra Serif"/>
          <w:szCs w:val="26"/>
        </w:rPr>
        <w:t xml:space="preserve"> </w:t>
      </w:r>
      <w:r w:rsidRPr="00840B6D">
        <w:rPr>
          <w:rFonts w:ascii="PT Astra Serif" w:hAnsi="PT Astra Serif"/>
          <w:szCs w:val="26"/>
        </w:rPr>
        <w:t>о порядке сбора информации по показателям и методике их расчета»</w:t>
      </w:r>
      <w:r w:rsidR="009C6EC7" w:rsidRPr="00840B6D">
        <w:rPr>
          <w:rFonts w:ascii="PT Astra Serif" w:hAnsi="PT Astra Serif"/>
          <w:szCs w:val="26"/>
        </w:rPr>
        <w:t xml:space="preserve"> </w:t>
      </w:r>
      <w:r w:rsidRPr="00840B6D">
        <w:rPr>
          <w:rFonts w:ascii="PT Astra Serif" w:hAnsi="PT Astra Serif"/>
          <w:szCs w:val="26"/>
        </w:rPr>
        <w:t>слова «</w:t>
      </w:r>
      <w:r w:rsidR="00523DA8" w:rsidRPr="00840B6D">
        <w:rPr>
          <w:rFonts w:ascii="PT Astra Serif" w:hAnsi="PT Astra Serif"/>
          <w:szCs w:val="26"/>
        </w:rPr>
        <w:t>предполагающих</w:t>
      </w:r>
      <w:r w:rsidR="00585BCB" w:rsidRPr="00840B6D">
        <w:rPr>
          <w:rFonts w:ascii="PT Astra Serif" w:hAnsi="PT Astra Serif"/>
          <w:szCs w:val="26"/>
        </w:rPr>
        <w:t xml:space="preserve"> обязательное замещение по конкурсу</w:t>
      </w:r>
      <w:r w:rsidRPr="00840B6D">
        <w:rPr>
          <w:rFonts w:ascii="PT Astra Serif" w:hAnsi="PT Astra Serif"/>
          <w:szCs w:val="26"/>
        </w:rPr>
        <w:t xml:space="preserve">» заменить </w:t>
      </w:r>
      <w:r w:rsidR="009C6EC7" w:rsidRPr="00840B6D">
        <w:rPr>
          <w:rFonts w:ascii="PT Astra Serif" w:hAnsi="PT Astra Serif"/>
          <w:szCs w:val="26"/>
        </w:rPr>
        <w:t>словами</w:t>
      </w:r>
      <w:r w:rsidRPr="00840B6D">
        <w:rPr>
          <w:rFonts w:ascii="PT Astra Serif" w:hAnsi="PT Astra Serif"/>
          <w:szCs w:val="26"/>
        </w:rPr>
        <w:t xml:space="preserve"> «</w:t>
      </w:r>
      <w:r w:rsidR="00523DA8" w:rsidRPr="00840B6D">
        <w:rPr>
          <w:rFonts w:ascii="PT Astra Serif" w:hAnsi="PT Astra Serif"/>
          <w:szCs w:val="26"/>
        </w:rPr>
        <w:t>предполагающие обязательное замещение по конкурсу</w:t>
      </w:r>
      <w:r w:rsidR="00FE141A">
        <w:rPr>
          <w:rFonts w:ascii="PT Astra Serif" w:hAnsi="PT Astra Serif"/>
          <w:szCs w:val="26"/>
        </w:rPr>
        <w:t>»;</w:t>
      </w:r>
    </w:p>
    <w:p w:rsidR="00115F5A" w:rsidRPr="00840B6D" w:rsidRDefault="00FF7323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3</w:t>
      </w:r>
      <w:r w:rsidR="00115F5A" w:rsidRPr="00840B6D">
        <w:rPr>
          <w:rFonts w:ascii="PT Astra Serif" w:hAnsi="PT Astra Serif"/>
          <w:szCs w:val="26"/>
        </w:rPr>
        <w:t>)</w:t>
      </w:r>
      <w:r w:rsidR="009178C0" w:rsidRPr="00840B6D">
        <w:rPr>
          <w:rFonts w:ascii="PT Astra Serif" w:hAnsi="PT Astra Serif"/>
          <w:szCs w:val="26"/>
        </w:rPr>
        <w:t> </w:t>
      </w:r>
      <w:r w:rsidR="00115F5A" w:rsidRPr="00840B6D">
        <w:rPr>
          <w:rFonts w:ascii="PT Astra Serif" w:hAnsi="PT Astra Serif"/>
          <w:szCs w:val="26"/>
        </w:rPr>
        <w:t xml:space="preserve">главу «Перечень ведомственных целевых программ, основных мероприятий и ресурсное обеспечение реализации подпрограммы 2» изложить </w:t>
      </w:r>
      <w:r w:rsidR="00B069E0" w:rsidRPr="00840B6D">
        <w:rPr>
          <w:rFonts w:ascii="PT Astra Serif" w:hAnsi="PT Astra Serif"/>
          <w:szCs w:val="26"/>
        </w:rPr>
        <w:br/>
      </w:r>
      <w:r w:rsidR="00115F5A" w:rsidRPr="00840B6D">
        <w:rPr>
          <w:rFonts w:ascii="PT Astra Serif" w:hAnsi="PT Astra Serif"/>
          <w:szCs w:val="26"/>
        </w:rPr>
        <w:t>в новой редакции согласно приложению №</w:t>
      </w:r>
      <w:r w:rsidR="00585BCB" w:rsidRPr="00840B6D">
        <w:rPr>
          <w:rFonts w:ascii="PT Astra Serif" w:hAnsi="PT Astra Serif"/>
          <w:szCs w:val="26"/>
        </w:rPr>
        <w:t> 4</w:t>
      </w:r>
      <w:r w:rsidR="00115F5A" w:rsidRPr="00840B6D">
        <w:rPr>
          <w:rFonts w:ascii="PT Astra Serif" w:hAnsi="PT Astra Serif"/>
          <w:szCs w:val="26"/>
        </w:rPr>
        <w:t xml:space="preserve"> к настоящему постановл</w:t>
      </w:r>
      <w:r w:rsidR="00AE40FF" w:rsidRPr="00840B6D">
        <w:rPr>
          <w:rFonts w:ascii="PT Astra Serif" w:hAnsi="PT Astra Serif"/>
          <w:szCs w:val="26"/>
        </w:rPr>
        <w:t>ению.</w:t>
      </w:r>
    </w:p>
    <w:p w:rsidR="009677D8" w:rsidRPr="00840B6D" w:rsidRDefault="00CA179C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6</w:t>
      </w:r>
      <w:r w:rsidR="00115F5A" w:rsidRPr="00840B6D">
        <w:rPr>
          <w:rFonts w:ascii="PT Astra Serif" w:hAnsi="PT Astra Serif"/>
          <w:szCs w:val="26"/>
        </w:rPr>
        <w:t>.</w:t>
      </w:r>
      <w:r w:rsidR="009178C0" w:rsidRPr="00840B6D">
        <w:rPr>
          <w:rFonts w:ascii="PT Astra Serif" w:hAnsi="PT Astra Serif"/>
          <w:szCs w:val="26"/>
        </w:rPr>
        <w:t> </w:t>
      </w:r>
      <w:r w:rsidR="00A5358A" w:rsidRPr="00840B6D">
        <w:rPr>
          <w:rFonts w:ascii="PT Astra Serif" w:hAnsi="PT Astra Serif"/>
          <w:szCs w:val="26"/>
        </w:rPr>
        <w:t>В</w:t>
      </w:r>
      <w:r w:rsidR="009677D8" w:rsidRPr="00840B6D">
        <w:rPr>
          <w:rFonts w:ascii="PT Astra Serif" w:hAnsi="PT Astra Serif"/>
          <w:szCs w:val="26"/>
        </w:rPr>
        <w:t xml:space="preserve"> подпрограмме 3 «Развитие </w:t>
      </w:r>
      <w:proofErr w:type="gramStart"/>
      <w:r w:rsidR="009677D8" w:rsidRPr="00840B6D">
        <w:rPr>
          <w:rFonts w:ascii="PT Astra Serif" w:hAnsi="PT Astra Serif"/>
          <w:szCs w:val="26"/>
        </w:rPr>
        <w:t>системы обеспечения деятельности Администрации Томской области</w:t>
      </w:r>
      <w:proofErr w:type="gramEnd"/>
      <w:r w:rsidR="009677D8" w:rsidRPr="00840B6D">
        <w:rPr>
          <w:rFonts w:ascii="PT Astra Serif" w:hAnsi="PT Astra Serif"/>
          <w:szCs w:val="26"/>
        </w:rPr>
        <w:t xml:space="preserve"> и мировых судей и предоставление государственных услуг по государственной регистрации актов гражданского состояния на территории Томской области» (далее – подпрограмма 3): </w:t>
      </w:r>
    </w:p>
    <w:p w:rsidR="00393B02" w:rsidRPr="00840B6D" w:rsidRDefault="00393B02" w:rsidP="00393B0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1) в паспорте подпрограммы 3</w:t>
      </w:r>
      <w:r w:rsidR="007E6173" w:rsidRPr="00840B6D">
        <w:rPr>
          <w:rFonts w:ascii="PT Astra Serif" w:hAnsi="PT Astra Serif"/>
          <w:szCs w:val="26"/>
        </w:rPr>
        <w:t>:</w:t>
      </w:r>
      <w:r w:rsidRPr="00840B6D">
        <w:rPr>
          <w:rFonts w:ascii="PT Astra Serif" w:hAnsi="PT Astra Serif"/>
          <w:szCs w:val="26"/>
        </w:rPr>
        <w:t xml:space="preserve"> </w:t>
      </w:r>
    </w:p>
    <w:p w:rsidR="007E6173" w:rsidRPr="00840B6D" w:rsidRDefault="007E6173" w:rsidP="007E6173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 xml:space="preserve">строку «Показатель 2. Количество областных государственных учреждений, улучшивших материально-техническую базу, ед.» раздела «Показатели задач подпрограммы 3 и их значения (с детализацией по годам реализации)» изложить </w:t>
      </w:r>
      <w:r w:rsidRPr="00840B6D">
        <w:rPr>
          <w:rFonts w:ascii="PT Astra Serif" w:hAnsi="PT Astra Serif"/>
          <w:szCs w:val="26"/>
        </w:rPr>
        <w:br/>
        <w:t>в следующей редакции:</w:t>
      </w:r>
    </w:p>
    <w:p w:rsidR="007E6173" w:rsidRPr="00840B6D" w:rsidRDefault="007E6173" w:rsidP="007E6173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7E6173" w:rsidRPr="00840B6D" w:rsidTr="005738B2">
        <w:tc>
          <w:tcPr>
            <w:tcW w:w="2977" w:type="dxa"/>
            <w:vAlign w:val="center"/>
          </w:tcPr>
          <w:p w:rsidR="007E6173" w:rsidRPr="00840B6D" w:rsidRDefault="007E6173" w:rsidP="005738B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«Показатель 2. Количество областных государственных учреждений, улучшивших материально-техническую базу, ед.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7E6173" w:rsidRPr="00840B6D" w:rsidRDefault="007E6173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-»;</w:t>
            </w:r>
          </w:p>
        </w:tc>
      </w:tr>
    </w:tbl>
    <w:p w:rsidR="007E6173" w:rsidRPr="00840B6D" w:rsidRDefault="007E6173" w:rsidP="00393B0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7E6173" w:rsidRPr="00840B6D" w:rsidRDefault="007E6173" w:rsidP="00393B0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 xml:space="preserve">раздел «Объем и источники финансирования подпрограммы 3 </w:t>
      </w:r>
      <w:r w:rsidRPr="00840B6D">
        <w:rPr>
          <w:rFonts w:ascii="PT Astra Serif" w:hAnsi="PT Astra Serif"/>
          <w:szCs w:val="26"/>
        </w:rPr>
        <w:br/>
        <w:t>(с детализацией по годам реализации, тыс.</w:t>
      </w:r>
      <w:r w:rsidR="00840B6D">
        <w:rPr>
          <w:rFonts w:ascii="PT Astra Serif" w:hAnsi="PT Astra Serif"/>
          <w:szCs w:val="26"/>
        </w:rPr>
        <w:t> </w:t>
      </w:r>
      <w:r w:rsidRPr="00840B6D">
        <w:rPr>
          <w:rFonts w:ascii="PT Astra Serif" w:hAnsi="PT Astra Serif"/>
          <w:szCs w:val="26"/>
        </w:rPr>
        <w:t xml:space="preserve">рублей)» изложить </w:t>
      </w:r>
      <w:r w:rsidRPr="00840B6D">
        <w:rPr>
          <w:rFonts w:ascii="PT Astra Serif" w:hAnsi="PT Astra Serif"/>
          <w:szCs w:val="26"/>
        </w:rPr>
        <w:br/>
        <w:t>в следующей редакции:</w:t>
      </w:r>
    </w:p>
    <w:p w:rsidR="00393B02" w:rsidRPr="00840B6D" w:rsidRDefault="00393B02" w:rsidP="00393B02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851"/>
        <w:gridCol w:w="851"/>
        <w:gridCol w:w="850"/>
        <w:gridCol w:w="851"/>
        <w:gridCol w:w="850"/>
        <w:gridCol w:w="851"/>
        <w:gridCol w:w="992"/>
        <w:gridCol w:w="992"/>
      </w:tblGrid>
      <w:tr w:rsidR="00C105CA" w:rsidRPr="00715924" w:rsidTr="00715924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02" w:rsidRPr="00715924" w:rsidRDefault="00393B02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«Объем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источники </w:t>
            </w: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финансиро-вания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подпрограм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-мы 3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детализа-цией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реализации, тыс. рублей)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02" w:rsidRPr="00715924" w:rsidRDefault="00393B02" w:rsidP="00372BF3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715924">
              <w:rPr>
                <w:rFonts w:ascii="PT Astra Serif" w:hAnsi="PT Astra Serif"/>
                <w:sz w:val="20"/>
              </w:rPr>
              <w:t>Прогноз-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ный</w:t>
            </w:r>
            <w:proofErr w:type="spellEnd"/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период 2026 год</w:t>
            </w:r>
          </w:p>
        </w:tc>
      </w:tr>
      <w:tr w:rsidR="00C105CA" w:rsidRPr="00715924" w:rsidTr="00715924">
        <w:trPr>
          <w:trHeight w:val="38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федераль-ный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бюджет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874617" w:rsidP="0087461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523923,1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101956,7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54836,7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874617" w:rsidP="0087461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58920,8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74874,6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77778,1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77778,1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77778,1</w:t>
            </w:r>
          </w:p>
        </w:tc>
      </w:tr>
      <w:tr w:rsidR="00C105CA" w:rsidRPr="00715924" w:rsidTr="00715924">
        <w:trPr>
          <w:trHeight w:val="166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в т.ч. средства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бюджета, поступаю-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щие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напрямую получателям на счета, открытые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gramStart"/>
            <w:r w:rsidRPr="00715924">
              <w:rPr>
                <w:rFonts w:ascii="PT Astra Serif" w:hAnsi="PT Astra Serif"/>
                <w:sz w:val="20"/>
              </w:rPr>
              <w:t>кредитных</w:t>
            </w:r>
            <w:proofErr w:type="gramEnd"/>
            <w:r w:rsidRPr="00715924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организа-циях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 xml:space="preserve"> или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в </w:t>
            </w:r>
            <w:proofErr w:type="spellStart"/>
            <w:r w:rsidRPr="00715924">
              <w:rPr>
                <w:rFonts w:ascii="PT Astra Serif" w:hAnsi="PT Astra Serif"/>
                <w:sz w:val="20"/>
              </w:rPr>
              <w:t>Федераль</w:t>
            </w:r>
            <w:proofErr w:type="spellEnd"/>
            <w:r w:rsidRPr="00715924">
              <w:rPr>
                <w:rFonts w:ascii="PT Astra Serif" w:hAnsi="PT Astra Serif"/>
                <w:sz w:val="20"/>
              </w:rPr>
              <w:t>-ном казначействе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C105CA" w:rsidRPr="00715924" w:rsidTr="00715924">
        <w:trPr>
          <w:trHeight w:val="13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58355C" w:rsidP="004E4842">
            <w:pPr>
              <w:ind w:left="-62" w:right="-62"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715924">
              <w:rPr>
                <w:rFonts w:ascii="PT Astra Serif" w:hAnsi="PT Astra Serif"/>
                <w:bCs/>
                <w:sz w:val="18"/>
                <w:szCs w:val="18"/>
              </w:rPr>
              <w:t>2073224,3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333031,8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55C" w:rsidRPr="00715924" w:rsidRDefault="0058355C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286905,0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302257,5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287757,5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287757,5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287757,5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287757,5</w:t>
            </w:r>
          </w:p>
        </w:tc>
      </w:tr>
      <w:tr w:rsidR="00C105CA" w:rsidRPr="00715924" w:rsidTr="00715924">
        <w:trPr>
          <w:trHeight w:val="892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местные бюджеты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C105CA" w:rsidRPr="00715924" w:rsidTr="00715924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spellStart"/>
            <w:proofErr w:type="gram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внебюджет-ные</w:t>
            </w:r>
            <w:proofErr w:type="spellEnd"/>
            <w:proofErr w:type="gram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источ-ники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(по </w:t>
            </w:r>
            <w:proofErr w:type="spellStart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согласо-ванию</w:t>
            </w:r>
            <w:proofErr w:type="spellEnd"/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) (прогноз)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F852A3" w:rsidRPr="00715924" w:rsidTr="00715924">
        <w:trPr>
          <w:trHeight w:val="34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2A3" w:rsidRPr="00715924" w:rsidRDefault="00F852A3" w:rsidP="00372BF3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715924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58355C" w:rsidP="00874617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2597147,4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434988,5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58355C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341741,7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874617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361178,3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362632,1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365535,6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365535,6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2A3" w:rsidRPr="00715924" w:rsidRDefault="00F852A3" w:rsidP="004E4842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365535,6»</w:t>
            </w:r>
            <w:r w:rsidR="00246E41" w:rsidRPr="00715924">
              <w:rPr>
                <w:rFonts w:ascii="PT Astra Serif" w:hAnsi="PT Astra Serif"/>
                <w:sz w:val="18"/>
                <w:szCs w:val="18"/>
              </w:rPr>
              <w:t>;</w:t>
            </w:r>
          </w:p>
        </w:tc>
      </w:tr>
    </w:tbl>
    <w:p w:rsidR="00393B02" w:rsidRPr="00715924" w:rsidRDefault="00393B02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9677D8" w:rsidRPr="00840B6D" w:rsidRDefault="002C4072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</w:t>
      </w:r>
      <w:r w:rsidR="00C535FF" w:rsidRPr="00840B6D">
        <w:rPr>
          <w:rFonts w:ascii="PT Astra Serif" w:hAnsi="PT Astra Serif"/>
          <w:szCs w:val="26"/>
        </w:rPr>
        <w:t>)</w:t>
      </w:r>
      <w:r w:rsidR="009178C0" w:rsidRPr="00840B6D">
        <w:rPr>
          <w:rFonts w:ascii="PT Astra Serif" w:hAnsi="PT Astra Serif"/>
          <w:szCs w:val="26"/>
        </w:rPr>
        <w:t> </w:t>
      </w:r>
      <w:r w:rsidR="000541D9" w:rsidRPr="00840B6D">
        <w:rPr>
          <w:rFonts w:ascii="PT Astra Serif" w:hAnsi="PT Astra Serif"/>
          <w:szCs w:val="26"/>
        </w:rPr>
        <w:t>главу</w:t>
      </w:r>
      <w:r w:rsidR="009677D8" w:rsidRPr="00840B6D">
        <w:rPr>
          <w:rFonts w:ascii="PT Astra Serif" w:hAnsi="PT Astra Serif"/>
          <w:szCs w:val="26"/>
        </w:rPr>
        <w:t xml:space="preserve"> «Перечень ведомственных целевых программ, основных мероприятий и ресурсное обеспечение реализации подпрограммы </w:t>
      </w:r>
      <w:r w:rsidR="00B22B06" w:rsidRPr="00840B6D">
        <w:rPr>
          <w:rFonts w:ascii="PT Astra Serif" w:hAnsi="PT Astra Serif"/>
          <w:szCs w:val="26"/>
        </w:rPr>
        <w:t>3</w:t>
      </w:r>
      <w:r w:rsidR="009677D8" w:rsidRPr="00840B6D">
        <w:rPr>
          <w:rFonts w:ascii="PT Astra Serif" w:hAnsi="PT Astra Serif"/>
          <w:szCs w:val="26"/>
        </w:rPr>
        <w:t xml:space="preserve">» изложить </w:t>
      </w:r>
      <w:r w:rsidR="00B069E0" w:rsidRPr="00840B6D">
        <w:rPr>
          <w:rFonts w:ascii="PT Astra Serif" w:hAnsi="PT Astra Serif"/>
          <w:szCs w:val="26"/>
        </w:rPr>
        <w:br/>
      </w:r>
      <w:r w:rsidR="009677D8" w:rsidRPr="00840B6D">
        <w:rPr>
          <w:rFonts w:ascii="PT Astra Serif" w:hAnsi="PT Astra Serif"/>
          <w:szCs w:val="26"/>
        </w:rPr>
        <w:t>в новой редакции согласно приложению №</w:t>
      </w:r>
      <w:r w:rsidR="00CC09B6" w:rsidRPr="00840B6D">
        <w:rPr>
          <w:rFonts w:ascii="PT Astra Serif" w:hAnsi="PT Astra Serif"/>
          <w:szCs w:val="26"/>
        </w:rPr>
        <w:t> </w:t>
      </w:r>
      <w:r w:rsidR="002E2E49" w:rsidRPr="00840B6D">
        <w:rPr>
          <w:rFonts w:ascii="PT Astra Serif" w:hAnsi="PT Astra Serif"/>
          <w:szCs w:val="26"/>
        </w:rPr>
        <w:t>5</w:t>
      </w:r>
      <w:r w:rsidR="00F7051D" w:rsidRPr="00840B6D">
        <w:rPr>
          <w:rFonts w:ascii="PT Astra Serif" w:hAnsi="PT Astra Serif"/>
          <w:szCs w:val="26"/>
        </w:rPr>
        <w:t xml:space="preserve"> к настоящему постановлению.</w:t>
      </w:r>
    </w:p>
    <w:p w:rsidR="008F1CC6" w:rsidRPr="00840B6D" w:rsidRDefault="00CA179C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7</w:t>
      </w:r>
      <w:r w:rsidR="00916136" w:rsidRPr="00840B6D">
        <w:rPr>
          <w:rFonts w:ascii="PT Astra Serif" w:hAnsi="PT Astra Serif"/>
          <w:szCs w:val="26"/>
        </w:rPr>
        <w:t>.</w:t>
      </w:r>
      <w:r w:rsidR="00CC09B6" w:rsidRPr="00840B6D">
        <w:rPr>
          <w:rFonts w:ascii="PT Astra Serif" w:hAnsi="PT Astra Serif"/>
          <w:szCs w:val="26"/>
        </w:rPr>
        <w:t> </w:t>
      </w:r>
      <w:r w:rsidR="008F1CC6" w:rsidRPr="00840B6D">
        <w:rPr>
          <w:rFonts w:ascii="PT Astra Serif" w:hAnsi="PT Astra Serif"/>
          <w:szCs w:val="26"/>
        </w:rPr>
        <w:t>В подпрограмме 4 «Реализация государственной национальной политики Российской Федерации на территории Томской области» (далее – подпрограмма 4):</w:t>
      </w:r>
    </w:p>
    <w:p w:rsidR="008F1CC6" w:rsidRPr="00840B6D" w:rsidRDefault="008F1CC6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1)</w:t>
      </w:r>
      <w:r w:rsidR="009178C0" w:rsidRPr="00840B6D">
        <w:rPr>
          <w:rFonts w:ascii="PT Astra Serif" w:hAnsi="PT Astra Serif"/>
          <w:szCs w:val="26"/>
        </w:rPr>
        <w:t> </w:t>
      </w:r>
      <w:r w:rsidRPr="00840B6D">
        <w:rPr>
          <w:rFonts w:ascii="PT Astra Serif" w:hAnsi="PT Astra Serif"/>
          <w:szCs w:val="26"/>
        </w:rPr>
        <w:t xml:space="preserve">паспорт </w:t>
      </w:r>
      <w:r w:rsidR="00025267" w:rsidRPr="00840B6D">
        <w:rPr>
          <w:rFonts w:ascii="PT Astra Serif" w:hAnsi="PT Astra Serif"/>
          <w:szCs w:val="26"/>
        </w:rPr>
        <w:t xml:space="preserve">подпрограммы 4 </w:t>
      </w:r>
      <w:r w:rsidRPr="00840B6D">
        <w:rPr>
          <w:rFonts w:ascii="PT Astra Serif" w:hAnsi="PT Astra Serif"/>
          <w:szCs w:val="26"/>
        </w:rPr>
        <w:t>изложить в новой редакции согласно приложению № </w:t>
      </w:r>
      <w:r w:rsidR="002E2E49" w:rsidRPr="00840B6D">
        <w:rPr>
          <w:rFonts w:ascii="PT Astra Serif" w:hAnsi="PT Astra Serif"/>
          <w:szCs w:val="26"/>
        </w:rPr>
        <w:t>6</w:t>
      </w:r>
      <w:r w:rsidR="00025267" w:rsidRPr="00840B6D">
        <w:rPr>
          <w:rFonts w:ascii="PT Astra Serif" w:hAnsi="PT Astra Serif"/>
          <w:szCs w:val="26"/>
        </w:rPr>
        <w:t xml:space="preserve"> </w:t>
      </w:r>
      <w:r w:rsidRPr="00840B6D">
        <w:rPr>
          <w:rFonts w:ascii="PT Astra Serif" w:hAnsi="PT Astra Serif"/>
          <w:szCs w:val="26"/>
        </w:rPr>
        <w:t>к настоящему постановлению;</w:t>
      </w:r>
    </w:p>
    <w:p w:rsidR="002E2E49" w:rsidRPr="00840B6D" w:rsidRDefault="002C4072" w:rsidP="00A201F6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</w:t>
      </w:r>
      <w:r w:rsidR="00F973F9" w:rsidRPr="00840B6D">
        <w:rPr>
          <w:rFonts w:ascii="PT Astra Serif" w:hAnsi="PT Astra Serif"/>
          <w:szCs w:val="26"/>
        </w:rPr>
        <w:t>)</w:t>
      </w:r>
      <w:r w:rsidR="009178C0" w:rsidRPr="00840B6D">
        <w:rPr>
          <w:rFonts w:ascii="PT Astra Serif" w:hAnsi="PT Astra Serif"/>
          <w:szCs w:val="26"/>
        </w:rPr>
        <w:t> </w:t>
      </w:r>
      <w:r w:rsidR="00A201F6" w:rsidRPr="00840B6D">
        <w:rPr>
          <w:rFonts w:ascii="PT Astra Serif" w:hAnsi="PT Astra Serif"/>
          <w:szCs w:val="26"/>
        </w:rPr>
        <w:t xml:space="preserve">в главе «Перечень показателей цели, задач подпрограммы 4, сведения </w:t>
      </w:r>
      <w:r w:rsidR="00A201F6" w:rsidRPr="00840B6D">
        <w:rPr>
          <w:rFonts w:ascii="PT Astra Serif" w:hAnsi="PT Astra Serif"/>
          <w:szCs w:val="26"/>
        </w:rPr>
        <w:br/>
        <w:t xml:space="preserve">о порядке сбора информации по показателям и методике их расчета» слова «Содействие реализации эффективной государственной национальной политики Российской Федерации на территории Томской области» заменить словами «Укрепление национального согласия; гармонизация межнациональных (межэтнических) отношений; обеспечение равенства прав и свобод человека </w:t>
      </w:r>
      <w:r w:rsidR="00A201F6" w:rsidRPr="00840B6D">
        <w:rPr>
          <w:rFonts w:ascii="PT Astra Serif" w:hAnsi="PT Astra Serif"/>
          <w:szCs w:val="26"/>
        </w:rPr>
        <w:br/>
        <w:t xml:space="preserve">и гражданина независимо от расы, национальности, языка, происхождения, имущественного и должностного положения, места жительства, отношения </w:t>
      </w:r>
      <w:r w:rsidR="00A201F6" w:rsidRPr="00840B6D">
        <w:rPr>
          <w:rFonts w:ascii="PT Astra Serif" w:hAnsi="PT Astra Serif"/>
          <w:szCs w:val="26"/>
        </w:rPr>
        <w:br/>
        <w:t xml:space="preserve">к религии, убеждений, принадлежности к общественным объединениям, а также </w:t>
      </w:r>
      <w:r w:rsidR="00A201F6" w:rsidRPr="00840B6D">
        <w:rPr>
          <w:rFonts w:ascii="PT Astra Serif" w:hAnsi="PT Astra Serif"/>
          <w:szCs w:val="26"/>
        </w:rPr>
        <w:br/>
        <w:t xml:space="preserve">от других обстоятельств; успешная социальная и культурная адаптация иностранных граждан в Российской </w:t>
      </w:r>
      <w:proofErr w:type="gramStart"/>
      <w:r w:rsidR="00A201F6" w:rsidRPr="00840B6D">
        <w:rPr>
          <w:rFonts w:ascii="PT Astra Serif" w:hAnsi="PT Astra Serif"/>
          <w:szCs w:val="26"/>
        </w:rPr>
        <w:t>Федерации</w:t>
      </w:r>
      <w:proofErr w:type="gramEnd"/>
      <w:r w:rsidR="00A201F6" w:rsidRPr="00840B6D">
        <w:rPr>
          <w:rFonts w:ascii="PT Astra Serif" w:hAnsi="PT Astra Serif"/>
          <w:szCs w:val="26"/>
        </w:rPr>
        <w:t xml:space="preserve"> и их интеграция в российское общество; 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 укрепление общероссийской гражданской идентичности и единства многонационального народа Российско</w:t>
      </w:r>
      <w:r w:rsidR="00FE141A">
        <w:rPr>
          <w:rFonts w:ascii="PT Astra Serif" w:hAnsi="PT Astra Serif"/>
          <w:szCs w:val="26"/>
        </w:rPr>
        <w:t>й Федерации (российской нации)»;</w:t>
      </w:r>
    </w:p>
    <w:p w:rsidR="008F1CC6" w:rsidRPr="00840B6D" w:rsidRDefault="00840B6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F973F9" w:rsidRPr="00840B6D">
        <w:rPr>
          <w:rFonts w:ascii="PT Astra Serif" w:hAnsi="PT Astra Serif"/>
          <w:szCs w:val="26"/>
        </w:rPr>
        <w:t xml:space="preserve">главу «Перечень </w:t>
      </w:r>
      <w:r w:rsidR="00B069E0" w:rsidRPr="00840B6D">
        <w:rPr>
          <w:rFonts w:ascii="PT Astra Serif" w:hAnsi="PT Astra Serif"/>
          <w:szCs w:val="26"/>
        </w:rPr>
        <w:t>ведомственных целевых программ</w:t>
      </w:r>
      <w:r w:rsidR="00F973F9" w:rsidRPr="00840B6D">
        <w:rPr>
          <w:rFonts w:ascii="PT Astra Serif" w:hAnsi="PT Astra Serif"/>
          <w:szCs w:val="26"/>
        </w:rPr>
        <w:t xml:space="preserve">, основных мероприятий и ресурсное обеспечение реализации подпрограммы 4» изложить </w:t>
      </w:r>
      <w:r w:rsidR="00B069E0" w:rsidRPr="00840B6D">
        <w:rPr>
          <w:rFonts w:ascii="PT Astra Serif" w:hAnsi="PT Astra Serif"/>
          <w:szCs w:val="26"/>
        </w:rPr>
        <w:br/>
      </w:r>
      <w:r w:rsidR="00F973F9" w:rsidRPr="00840B6D">
        <w:rPr>
          <w:rFonts w:ascii="PT Astra Serif" w:hAnsi="PT Astra Serif"/>
          <w:szCs w:val="26"/>
        </w:rPr>
        <w:t xml:space="preserve">в новой редакции согласно приложению № </w:t>
      </w:r>
      <w:r w:rsidR="00EA50E9" w:rsidRPr="00840B6D">
        <w:rPr>
          <w:rFonts w:ascii="PT Astra Serif" w:hAnsi="PT Astra Serif"/>
          <w:szCs w:val="26"/>
        </w:rPr>
        <w:t>7</w:t>
      </w:r>
      <w:r w:rsidR="00F973F9" w:rsidRPr="00840B6D">
        <w:rPr>
          <w:rFonts w:ascii="PT Astra Serif" w:hAnsi="PT Astra Serif"/>
          <w:szCs w:val="26"/>
        </w:rPr>
        <w:t xml:space="preserve"> к настоящему постановлен</w:t>
      </w:r>
      <w:r w:rsidR="00AE40FF" w:rsidRPr="00840B6D">
        <w:rPr>
          <w:rFonts w:ascii="PT Astra Serif" w:hAnsi="PT Astra Serif"/>
          <w:szCs w:val="26"/>
        </w:rPr>
        <w:t>ию.</w:t>
      </w:r>
    </w:p>
    <w:p w:rsidR="00FC3E7A" w:rsidRPr="00840B6D" w:rsidRDefault="00CA179C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8</w:t>
      </w:r>
      <w:r w:rsidR="00840B6D">
        <w:rPr>
          <w:rFonts w:ascii="PT Astra Serif" w:hAnsi="PT Astra Serif"/>
          <w:szCs w:val="26"/>
        </w:rPr>
        <w:t>. </w:t>
      </w:r>
      <w:r w:rsidR="00FC3E7A" w:rsidRPr="00840B6D">
        <w:rPr>
          <w:rFonts w:ascii="PT Astra Serif" w:hAnsi="PT Astra Serif"/>
          <w:szCs w:val="26"/>
        </w:rPr>
        <w:t>В подпрограмме 5 «Содействие развитию институтов гражданского общества Томской области»:</w:t>
      </w:r>
    </w:p>
    <w:p w:rsidR="00FC3E7A" w:rsidRPr="00840B6D" w:rsidRDefault="00840B6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FC3E7A" w:rsidRPr="00840B6D">
        <w:rPr>
          <w:rFonts w:ascii="PT Astra Serif" w:hAnsi="PT Astra Serif"/>
          <w:szCs w:val="26"/>
        </w:rPr>
        <w:t xml:space="preserve">паспорт подпрограммы 5 изложить в новой редакции согласно приложению № </w:t>
      </w:r>
      <w:r w:rsidR="00EA50E9" w:rsidRPr="00840B6D">
        <w:rPr>
          <w:rFonts w:ascii="PT Astra Serif" w:hAnsi="PT Astra Serif"/>
          <w:szCs w:val="26"/>
        </w:rPr>
        <w:t>8</w:t>
      </w:r>
      <w:r w:rsidR="00FC3E7A" w:rsidRPr="00840B6D">
        <w:rPr>
          <w:rFonts w:ascii="PT Astra Serif" w:hAnsi="PT Astra Serif"/>
          <w:szCs w:val="26"/>
        </w:rPr>
        <w:t xml:space="preserve"> к настоящему постановлению;</w:t>
      </w:r>
    </w:p>
    <w:p w:rsidR="007D09D9" w:rsidRPr="00840B6D" w:rsidRDefault="00840B6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FC3E7A" w:rsidRPr="00840B6D">
        <w:rPr>
          <w:rFonts w:ascii="PT Astra Serif" w:hAnsi="PT Astra Serif"/>
          <w:szCs w:val="26"/>
        </w:rPr>
        <w:t>главу «Перечень ведомственных целевых программ</w:t>
      </w:r>
      <w:r w:rsidR="009C2354" w:rsidRPr="00840B6D">
        <w:rPr>
          <w:rFonts w:ascii="PT Astra Serif" w:hAnsi="PT Astra Serif"/>
          <w:szCs w:val="26"/>
        </w:rPr>
        <w:t xml:space="preserve"> (далее – ВЦП)</w:t>
      </w:r>
      <w:r w:rsidR="00FC3E7A" w:rsidRPr="00840B6D">
        <w:rPr>
          <w:rFonts w:ascii="PT Astra Serif" w:hAnsi="PT Astra Serif"/>
          <w:szCs w:val="26"/>
        </w:rPr>
        <w:t>, основных мероприятий и ресурсное обеспечение реализации подпрограммы 5» изложить в новой редакции согласно приложению №</w:t>
      </w:r>
      <w:r>
        <w:rPr>
          <w:rFonts w:ascii="PT Astra Serif" w:hAnsi="PT Astra Serif"/>
          <w:szCs w:val="26"/>
        </w:rPr>
        <w:t> </w:t>
      </w:r>
      <w:r w:rsidR="00EA50E9" w:rsidRPr="00840B6D">
        <w:rPr>
          <w:rFonts w:ascii="PT Astra Serif" w:hAnsi="PT Astra Serif"/>
          <w:szCs w:val="26"/>
        </w:rPr>
        <w:t>9 к настоящему постановлению.</w:t>
      </w:r>
    </w:p>
    <w:p w:rsidR="00450E13" w:rsidRPr="00840B6D" w:rsidRDefault="00CA179C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9</w:t>
      </w:r>
      <w:r w:rsidR="00916136" w:rsidRPr="00840B6D">
        <w:rPr>
          <w:rFonts w:ascii="PT Astra Serif" w:hAnsi="PT Astra Serif"/>
          <w:szCs w:val="26"/>
        </w:rPr>
        <w:t>.</w:t>
      </w:r>
      <w:r w:rsidR="00F7051D" w:rsidRPr="00840B6D">
        <w:rPr>
          <w:rFonts w:ascii="PT Astra Serif" w:hAnsi="PT Astra Serif"/>
          <w:szCs w:val="26"/>
        </w:rPr>
        <w:t> </w:t>
      </w:r>
      <w:r w:rsidR="00450E13" w:rsidRPr="00840B6D">
        <w:rPr>
          <w:rFonts w:ascii="PT Astra Serif" w:hAnsi="PT Astra Serif"/>
          <w:szCs w:val="26"/>
        </w:rPr>
        <w:t>В Обеспечивающей подпрограмме:</w:t>
      </w:r>
    </w:p>
    <w:p w:rsidR="00075C89" w:rsidRPr="00840B6D" w:rsidRDefault="0090587D" w:rsidP="0090587D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1</w:t>
      </w:r>
      <w:r w:rsidR="00075C89" w:rsidRPr="00840B6D">
        <w:rPr>
          <w:rFonts w:ascii="PT Astra Serif" w:hAnsi="PT Astra Serif"/>
          <w:szCs w:val="26"/>
        </w:rPr>
        <w:t>)</w:t>
      </w:r>
      <w:r w:rsidR="009178C0" w:rsidRPr="00840B6D">
        <w:rPr>
          <w:rFonts w:ascii="PT Astra Serif" w:hAnsi="PT Astra Serif"/>
          <w:szCs w:val="26"/>
        </w:rPr>
        <w:t> </w:t>
      </w:r>
      <w:r w:rsidR="00075C89" w:rsidRPr="00840B6D">
        <w:rPr>
          <w:rFonts w:ascii="PT Astra Serif" w:hAnsi="PT Astra Serif"/>
          <w:szCs w:val="26"/>
        </w:rPr>
        <w:t>таблиц</w:t>
      </w:r>
      <w:r w:rsidRPr="00840B6D">
        <w:rPr>
          <w:rFonts w:ascii="PT Astra Serif" w:hAnsi="PT Astra Serif"/>
          <w:szCs w:val="26"/>
        </w:rPr>
        <w:t>у</w:t>
      </w:r>
      <w:r w:rsidR="00075C89" w:rsidRPr="00840B6D">
        <w:rPr>
          <w:rFonts w:ascii="PT Astra Serif" w:hAnsi="PT Astra Serif"/>
          <w:szCs w:val="26"/>
        </w:rPr>
        <w:t xml:space="preserve"> 3 «Информация о мерах правового регулирования»</w:t>
      </w:r>
      <w:r w:rsidRPr="00840B6D">
        <w:rPr>
          <w:rFonts w:ascii="PT Astra Serif" w:hAnsi="PT Astra Serif"/>
          <w:szCs w:val="26"/>
        </w:rPr>
        <w:t xml:space="preserve"> </w:t>
      </w:r>
      <w:r w:rsidR="001E5095" w:rsidRPr="00840B6D">
        <w:rPr>
          <w:rFonts w:ascii="PT Astra Serif" w:hAnsi="PT Astra Serif"/>
          <w:szCs w:val="26"/>
        </w:rPr>
        <w:t xml:space="preserve">изложить </w:t>
      </w:r>
      <w:r w:rsidR="001E5095" w:rsidRPr="00840B6D">
        <w:rPr>
          <w:rFonts w:ascii="PT Astra Serif" w:hAnsi="PT Astra Serif"/>
          <w:szCs w:val="26"/>
        </w:rPr>
        <w:br/>
        <w:t>в новой редакции согласно приложению № 10 к настоящему постановлению;</w:t>
      </w:r>
    </w:p>
    <w:p w:rsidR="008B1BE5" w:rsidRPr="00840B6D" w:rsidRDefault="0090587D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2</w:t>
      </w:r>
      <w:r w:rsidR="00075C89" w:rsidRPr="00840B6D">
        <w:rPr>
          <w:rFonts w:ascii="PT Astra Serif" w:hAnsi="PT Astra Serif"/>
          <w:szCs w:val="26"/>
        </w:rPr>
        <w:t>)</w:t>
      </w:r>
      <w:r w:rsidR="009178C0" w:rsidRPr="00840B6D">
        <w:rPr>
          <w:rFonts w:ascii="PT Astra Serif" w:hAnsi="PT Astra Serif"/>
          <w:szCs w:val="26"/>
        </w:rPr>
        <w:t> </w:t>
      </w:r>
      <w:r w:rsidR="00075C89" w:rsidRPr="00840B6D">
        <w:rPr>
          <w:rFonts w:ascii="PT Astra Serif" w:hAnsi="PT Astra Serif"/>
          <w:szCs w:val="26"/>
        </w:rPr>
        <w:t>т</w:t>
      </w:r>
      <w:r w:rsidR="00F7051D" w:rsidRPr="00840B6D">
        <w:rPr>
          <w:rFonts w:ascii="PT Astra Serif" w:hAnsi="PT Astra Serif"/>
          <w:szCs w:val="26"/>
        </w:rPr>
        <w:t>аблицу 5 «Финансовое обеспечение деятельности ответственного исполнителя (соисполнителя, участника) государственной программы»</w:t>
      </w:r>
      <w:r w:rsidR="0063229A" w:rsidRPr="00840B6D">
        <w:rPr>
          <w:rFonts w:ascii="PT Astra Serif" w:hAnsi="PT Astra Serif"/>
          <w:szCs w:val="26"/>
        </w:rPr>
        <w:t xml:space="preserve"> </w:t>
      </w:r>
      <w:r w:rsidR="008B1BE5" w:rsidRPr="00840B6D">
        <w:rPr>
          <w:rFonts w:ascii="PT Astra Serif" w:hAnsi="PT Astra Serif"/>
          <w:szCs w:val="26"/>
        </w:rPr>
        <w:t xml:space="preserve">изложить </w:t>
      </w:r>
      <w:r w:rsidR="00936DBF" w:rsidRPr="00840B6D">
        <w:rPr>
          <w:rFonts w:ascii="PT Astra Serif" w:hAnsi="PT Astra Serif"/>
          <w:szCs w:val="26"/>
        </w:rPr>
        <w:br/>
      </w:r>
      <w:r w:rsidR="008B1BE5" w:rsidRPr="00840B6D">
        <w:rPr>
          <w:rFonts w:ascii="PT Astra Serif" w:hAnsi="PT Astra Serif"/>
          <w:szCs w:val="26"/>
        </w:rPr>
        <w:t>в следующей редакции:</w:t>
      </w:r>
    </w:p>
    <w:p w:rsidR="00906AB9" w:rsidRPr="00840B6D" w:rsidRDefault="00906AB9" w:rsidP="004F24A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8B1BE5" w:rsidRPr="00840B6D" w:rsidRDefault="008B1BE5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840B6D">
        <w:rPr>
          <w:rFonts w:ascii="PT Astra Serif" w:hAnsi="PT Astra Serif"/>
          <w:szCs w:val="26"/>
        </w:rPr>
        <w:t>«Финансовое обеспечение деятельности ответственного исполнителя (соисполнителя, участника) государственной программы</w:t>
      </w:r>
    </w:p>
    <w:p w:rsidR="00906AB9" w:rsidRPr="00840B6D" w:rsidRDefault="00906AB9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</w:p>
    <w:tbl>
      <w:tblPr>
        <w:tblW w:w="949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992"/>
        <w:gridCol w:w="851"/>
        <w:gridCol w:w="850"/>
        <w:gridCol w:w="851"/>
        <w:gridCol w:w="850"/>
        <w:gridCol w:w="851"/>
        <w:gridCol w:w="1134"/>
        <w:gridCol w:w="1134"/>
      </w:tblGrid>
      <w:tr w:rsidR="00C105CA" w:rsidRPr="00715924" w:rsidTr="00715924">
        <w:trPr>
          <w:trHeight w:val="114"/>
        </w:trPr>
        <w:tc>
          <w:tcPr>
            <w:tcW w:w="426" w:type="dxa"/>
            <w:vMerge w:val="restart"/>
            <w:vAlign w:val="center"/>
          </w:tcPr>
          <w:p w:rsidR="00AE6CFA" w:rsidRPr="00715924" w:rsidRDefault="00AE6CF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715924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715924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AE6CFA" w:rsidRPr="00715924" w:rsidRDefault="00AE6CF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7513" w:type="dxa"/>
            <w:gridSpan w:val="8"/>
            <w:vAlign w:val="center"/>
          </w:tcPr>
          <w:p w:rsidR="00AE6CFA" w:rsidRPr="00715924" w:rsidRDefault="00AE6CF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Распределение объема финансирования обеспечивающей подпрограммы</w:t>
            </w:r>
          </w:p>
        </w:tc>
      </w:tr>
      <w:tr w:rsidR="00C105CA" w:rsidRPr="00715924" w:rsidTr="00715924">
        <w:trPr>
          <w:trHeight w:val="500"/>
        </w:trPr>
        <w:tc>
          <w:tcPr>
            <w:tcW w:w="426" w:type="dxa"/>
            <w:vMerge/>
            <w:vAlign w:val="center"/>
          </w:tcPr>
          <w:p w:rsidR="009D4F70" w:rsidRPr="00715924" w:rsidRDefault="009D4F70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9D4F70" w:rsidRPr="00715924" w:rsidRDefault="009D4F70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51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850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851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850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851" w:type="dxa"/>
            <w:vAlign w:val="center"/>
          </w:tcPr>
          <w:p w:rsidR="009D4F70" w:rsidRPr="00715924" w:rsidRDefault="009D4F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9D4F70" w:rsidRPr="00715924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15924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D4F70" w:rsidRPr="00715924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15924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9D4F70" w:rsidRPr="00715924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15924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D4F70" w:rsidRPr="00715924" w:rsidRDefault="009D4F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15924">
              <w:rPr>
                <w:rFonts w:ascii="PT Astra Serif" w:hAnsi="PT Astra Serif"/>
                <w:sz w:val="20"/>
                <w:szCs w:val="20"/>
              </w:rPr>
              <w:t>202</w:t>
            </w:r>
            <w:r w:rsidR="00184C93" w:rsidRPr="00715924">
              <w:rPr>
                <w:rFonts w:ascii="PT Astra Serif" w:hAnsi="PT Astra Serif"/>
                <w:sz w:val="20"/>
                <w:szCs w:val="20"/>
              </w:rPr>
              <w:t>6</w:t>
            </w:r>
            <w:r w:rsidRPr="00715924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</w:tr>
      <w:tr w:rsidR="00C105CA" w:rsidRPr="00715924" w:rsidTr="00715924">
        <w:tc>
          <w:tcPr>
            <w:tcW w:w="426" w:type="dxa"/>
            <w:vAlign w:val="center"/>
          </w:tcPr>
          <w:p w:rsidR="00FD4984" w:rsidRPr="00715924" w:rsidRDefault="00FD49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559" w:type="dxa"/>
            <w:vAlign w:val="center"/>
          </w:tcPr>
          <w:p w:rsidR="00FD4984" w:rsidRPr="00715924" w:rsidRDefault="00FD49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Соисполнитель Департамент ЗАГС Томской области</w:t>
            </w:r>
          </w:p>
        </w:tc>
        <w:tc>
          <w:tcPr>
            <w:tcW w:w="992" w:type="dxa"/>
            <w:vAlign w:val="center"/>
          </w:tcPr>
          <w:p w:rsidR="00FD4984" w:rsidRPr="00715924" w:rsidRDefault="00FD4984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241 702,3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4F24A7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34 495,9</w:t>
            </w:r>
          </w:p>
        </w:tc>
        <w:tc>
          <w:tcPr>
            <w:tcW w:w="850" w:type="dxa"/>
            <w:vAlign w:val="center"/>
          </w:tcPr>
          <w:p w:rsidR="00FD4984" w:rsidRPr="00715924" w:rsidRDefault="00FD4984" w:rsidP="004F24A7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CA179C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  <w:tc>
          <w:tcPr>
            <w:tcW w:w="850" w:type="dxa"/>
            <w:vAlign w:val="center"/>
          </w:tcPr>
          <w:p w:rsidR="00FD4984" w:rsidRPr="00715924" w:rsidRDefault="00FD4984" w:rsidP="00CA179C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CA179C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CA179C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CA179C">
            <w:pPr>
              <w:ind w:hanging="6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34 534,4</w:t>
            </w:r>
          </w:p>
        </w:tc>
      </w:tr>
      <w:tr w:rsidR="00C105CA" w:rsidRPr="00715924" w:rsidTr="00715924">
        <w:tc>
          <w:tcPr>
            <w:tcW w:w="426" w:type="dxa"/>
            <w:vAlign w:val="center"/>
          </w:tcPr>
          <w:p w:rsidR="00FD4984" w:rsidRPr="00715924" w:rsidRDefault="00FD49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559" w:type="dxa"/>
            <w:vAlign w:val="center"/>
          </w:tcPr>
          <w:p w:rsidR="00FD4984" w:rsidRPr="00715924" w:rsidRDefault="00FD49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Участник Комитет </w:t>
            </w:r>
            <w:r w:rsidRPr="00715924">
              <w:rPr>
                <w:rFonts w:ascii="PT Astra Serif" w:hAnsi="PT Astra Serif"/>
                <w:sz w:val="20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992" w:type="dxa"/>
            <w:vAlign w:val="center"/>
          </w:tcPr>
          <w:p w:rsidR="004B0B81" w:rsidRPr="00715924" w:rsidRDefault="004B0B81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989 818,6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150 501,0</w:t>
            </w:r>
          </w:p>
        </w:tc>
        <w:tc>
          <w:tcPr>
            <w:tcW w:w="850" w:type="dxa"/>
            <w:vAlign w:val="center"/>
          </w:tcPr>
          <w:p w:rsidR="004B0B81" w:rsidRPr="00715924" w:rsidRDefault="004B0B81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139 450,1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4F24A7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139 909,5</w:t>
            </w:r>
          </w:p>
        </w:tc>
        <w:tc>
          <w:tcPr>
            <w:tcW w:w="850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139 989,5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139 989,5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139 989,5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139 989,5</w:t>
            </w:r>
          </w:p>
        </w:tc>
      </w:tr>
      <w:tr w:rsidR="00FD4984" w:rsidRPr="00715924" w:rsidTr="00715924">
        <w:tc>
          <w:tcPr>
            <w:tcW w:w="1985" w:type="dxa"/>
            <w:gridSpan w:val="2"/>
            <w:vAlign w:val="center"/>
          </w:tcPr>
          <w:p w:rsidR="00FD4984" w:rsidRPr="00715924" w:rsidRDefault="00FD49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715924">
              <w:rPr>
                <w:rFonts w:ascii="PT Astra Serif" w:hAnsi="PT Astra Serif"/>
                <w:sz w:val="20"/>
              </w:rPr>
              <w:t xml:space="preserve">Итого объем финансирования </w:t>
            </w:r>
            <w:r w:rsidRPr="00715924">
              <w:rPr>
                <w:rFonts w:ascii="PT Astra Serif" w:hAnsi="PT Astra Serif"/>
                <w:sz w:val="20"/>
              </w:rPr>
              <w:br/>
              <w:t xml:space="preserve">по обеспечивающей подпрограмме, </w:t>
            </w:r>
            <w:r w:rsidR="00715924">
              <w:rPr>
                <w:rFonts w:ascii="PT Astra Serif" w:hAnsi="PT Astra Serif"/>
                <w:sz w:val="20"/>
              </w:rPr>
              <w:br/>
            </w:r>
            <w:r w:rsidRPr="00715924">
              <w:rPr>
                <w:rFonts w:ascii="PT Astra Serif" w:hAnsi="PT Astra Serif"/>
                <w:sz w:val="20"/>
              </w:rPr>
              <w:t>тыс. рублей</w:t>
            </w:r>
          </w:p>
        </w:tc>
        <w:tc>
          <w:tcPr>
            <w:tcW w:w="992" w:type="dxa"/>
            <w:vAlign w:val="center"/>
          </w:tcPr>
          <w:p w:rsidR="004B0B81" w:rsidRPr="00715924" w:rsidRDefault="004B0B81" w:rsidP="004F24A7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715924">
              <w:rPr>
                <w:rFonts w:ascii="PT Astra Serif" w:hAnsi="PT Astra Serif"/>
                <w:bCs/>
                <w:sz w:val="18"/>
                <w:szCs w:val="18"/>
              </w:rPr>
              <w:t>1 231 520,9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4F24A7">
            <w:pPr>
              <w:ind w:left="-62" w:right="-62"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184 996,9</w:t>
            </w:r>
          </w:p>
        </w:tc>
        <w:tc>
          <w:tcPr>
            <w:tcW w:w="850" w:type="dxa"/>
            <w:vAlign w:val="center"/>
          </w:tcPr>
          <w:p w:rsidR="004B0B81" w:rsidRPr="00715924" w:rsidRDefault="004B0B81" w:rsidP="004F24A7">
            <w:pPr>
              <w:ind w:left="-62" w:firstLine="0"/>
              <w:jc w:val="center"/>
              <w:outlineLvl w:val="0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173984,5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4F24A7">
            <w:pPr>
              <w:ind w:left="-62" w:right="-6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174 443,9</w:t>
            </w:r>
          </w:p>
        </w:tc>
        <w:tc>
          <w:tcPr>
            <w:tcW w:w="850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174 523,9</w:t>
            </w:r>
          </w:p>
        </w:tc>
        <w:tc>
          <w:tcPr>
            <w:tcW w:w="851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174 523,9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174 523,9</w:t>
            </w:r>
          </w:p>
        </w:tc>
        <w:tc>
          <w:tcPr>
            <w:tcW w:w="1134" w:type="dxa"/>
            <w:vAlign w:val="center"/>
          </w:tcPr>
          <w:p w:rsidR="00FD4984" w:rsidRPr="00715924" w:rsidRDefault="00FD4984" w:rsidP="00FD4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15924">
              <w:rPr>
                <w:rFonts w:ascii="PT Astra Serif" w:hAnsi="PT Astra Serif"/>
                <w:sz w:val="18"/>
                <w:szCs w:val="18"/>
              </w:rPr>
              <w:t>174 523,9».</w:t>
            </w:r>
          </w:p>
        </w:tc>
      </w:tr>
    </w:tbl>
    <w:p w:rsidR="0055045E" w:rsidRPr="00840B6D" w:rsidRDefault="0055045E" w:rsidP="00715924">
      <w:pPr>
        <w:tabs>
          <w:tab w:val="left" w:pos="7655"/>
        </w:tabs>
        <w:spacing w:before="100"/>
        <w:ind w:firstLine="0"/>
        <w:rPr>
          <w:rFonts w:ascii="PT Astra Serif" w:hAnsi="PT Astra Serif"/>
          <w:szCs w:val="26"/>
        </w:rPr>
      </w:pPr>
    </w:p>
    <w:p w:rsidR="007E1666" w:rsidRPr="00840B6D" w:rsidRDefault="007E1666" w:rsidP="00715924">
      <w:pPr>
        <w:tabs>
          <w:tab w:val="left" w:pos="7655"/>
        </w:tabs>
        <w:spacing w:before="100"/>
        <w:ind w:firstLine="0"/>
        <w:rPr>
          <w:rFonts w:ascii="PT Astra Serif" w:hAnsi="PT Astra Serif"/>
          <w:szCs w:val="26"/>
        </w:rPr>
      </w:pPr>
      <w:bookmarkStart w:id="0" w:name="_GoBack"/>
      <w:bookmarkEnd w:id="0"/>
    </w:p>
    <w:p w:rsidR="008771CC" w:rsidRPr="00840B6D" w:rsidRDefault="008771CC" w:rsidP="00715924">
      <w:pPr>
        <w:tabs>
          <w:tab w:val="left" w:pos="7655"/>
        </w:tabs>
        <w:spacing w:before="100"/>
        <w:ind w:firstLine="0"/>
        <w:rPr>
          <w:rFonts w:ascii="PT Astra Serif" w:hAnsi="PT Astra Serif"/>
          <w:szCs w:val="26"/>
        </w:rPr>
      </w:pPr>
    </w:p>
    <w:p w:rsidR="00836348" w:rsidRPr="00840B6D" w:rsidRDefault="00C34ABF" w:rsidP="004F24A7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836348" w:rsidRPr="00840B6D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836348" w:rsidRPr="00840B6D">
        <w:rPr>
          <w:rFonts w:ascii="PT Astra Serif" w:hAnsi="PT Astra Serif"/>
          <w:szCs w:val="26"/>
        </w:rPr>
        <w:t xml:space="preserve"> Томской области                              </w:t>
      </w:r>
      <w:r>
        <w:rPr>
          <w:rFonts w:ascii="PT Astra Serif" w:hAnsi="PT Astra Serif"/>
          <w:szCs w:val="26"/>
        </w:rPr>
        <w:t xml:space="preserve">                               А.М. Рожков</w:t>
      </w:r>
    </w:p>
    <w:p w:rsidR="00836348" w:rsidRPr="00840B6D" w:rsidRDefault="00836348" w:rsidP="004F24A7">
      <w:pPr>
        <w:spacing w:before="20"/>
        <w:ind w:firstLine="0"/>
        <w:rPr>
          <w:rFonts w:ascii="PT Astra Serif" w:hAnsi="PT Astra Serif"/>
          <w:sz w:val="20"/>
        </w:rPr>
      </w:pPr>
    </w:p>
    <w:p w:rsidR="00C9002A" w:rsidRDefault="00C9002A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715924" w:rsidRPr="00840B6D" w:rsidRDefault="00715924" w:rsidP="00C9002A">
      <w:pPr>
        <w:tabs>
          <w:tab w:val="left" w:pos="1766"/>
        </w:tabs>
        <w:spacing w:before="20"/>
        <w:ind w:firstLine="0"/>
        <w:rPr>
          <w:rFonts w:ascii="PT Astra Serif" w:hAnsi="PT Astra Serif"/>
          <w:sz w:val="20"/>
        </w:rPr>
      </w:pPr>
    </w:p>
    <w:p w:rsidR="0009320E" w:rsidRPr="00A04527" w:rsidRDefault="00840B6D" w:rsidP="0009320E">
      <w:pPr>
        <w:spacing w:before="20"/>
        <w:ind w:firstLine="0"/>
        <w:rPr>
          <w:rFonts w:ascii="PT Astra Serif" w:hAnsi="PT Astra Serif"/>
          <w:sz w:val="20"/>
        </w:rPr>
      </w:pPr>
      <w:r w:rsidRPr="00A04527">
        <w:rPr>
          <w:rFonts w:ascii="PT Astra Serif" w:hAnsi="PT Astra Serif"/>
          <w:sz w:val="20"/>
        </w:rPr>
        <w:t>Пономаренко М.В.</w:t>
      </w:r>
    </w:p>
    <w:p w:rsidR="0009320E" w:rsidRPr="00715924" w:rsidRDefault="00840B6D" w:rsidP="0009320E">
      <w:pPr>
        <w:spacing w:before="20"/>
        <w:ind w:firstLine="0"/>
        <w:rPr>
          <w:rFonts w:ascii="PT Astra Serif" w:hAnsi="PT Astra Serif"/>
          <w:sz w:val="20"/>
        </w:rPr>
      </w:pPr>
      <w:r w:rsidRPr="00715924">
        <w:rPr>
          <w:rFonts w:ascii="PT Astra Serif" w:hAnsi="PT Astra Serif"/>
          <w:sz w:val="20"/>
        </w:rPr>
        <w:t>0323</w:t>
      </w:r>
      <w:proofErr w:type="spellStart"/>
      <w:r w:rsidRPr="00A04527">
        <w:rPr>
          <w:rFonts w:ascii="PT Astra Serif" w:hAnsi="PT Astra Serif"/>
          <w:sz w:val="20"/>
          <w:lang w:val="en-US"/>
        </w:rPr>
        <w:t>ko</w:t>
      </w:r>
      <w:proofErr w:type="spellEnd"/>
      <w:r w:rsidRPr="00715924">
        <w:rPr>
          <w:rFonts w:ascii="PT Astra Serif" w:hAnsi="PT Astra Serif"/>
          <w:sz w:val="20"/>
        </w:rPr>
        <w:t>01.</w:t>
      </w:r>
      <w:r w:rsidRPr="00A04527">
        <w:rPr>
          <w:rFonts w:ascii="PT Astra Serif" w:hAnsi="PT Astra Serif"/>
          <w:sz w:val="20"/>
          <w:lang w:val="en-US"/>
        </w:rPr>
        <w:t>pap</w:t>
      </w:r>
      <w:r w:rsidRPr="00715924">
        <w:rPr>
          <w:rFonts w:ascii="PT Astra Serif" w:hAnsi="PT Astra Serif"/>
          <w:sz w:val="20"/>
        </w:rPr>
        <w:t>2022</w:t>
      </w:r>
    </w:p>
    <w:p w:rsidR="0009320E" w:rsidRPr="00840B6D" w:rsidRDefault="0009320E" w:rsidP="0009320E">
      <w:pPr>
        <w:spacing w:before="120"/>
        <w:ind w:firstLine="0"/>
        <w:rPr>
          <w:rFonts w:ascii="PT Astra Serif" w:hAnsi="PT Astra Serif"/>
        </w:rPr>
        <w:sectPr w:rsidR="0009320E" w:rsidRPr="00840B6D" w:rsidSect="00206AA8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 w:code="9"/>
          <w:pgMar w:top="1701" w:right="851" w:bottom="1134" w:left="1701" w:header="720" w:footer="567" w:gutter="0"/>
          <w:cols w:space="720"/>
          <w:titlePg/>
        </w:sectPr>
      </w:pPr>
    </w:p>
    <w:p w:rsidR="0063229A" w:rsidRPr="00840B6D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Приложение № 1</w:t>
      </w:r>
    </w:p>
    <w:p w:rsidR="0063229A" w:rsidRPr="00840B6D" w:rsidRDefault="0063229A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7F7302" w:rsidRPr="00715924" w:rsidRDefault="0063229A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3C5BDA" w:rsidRPr="00840B6D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 № 110а</w:t>
      </w:r>
    </w:p>
    <w:p w:rsidR="005259D8" w:rsidRDefault="005259D8" w:rsidP="004F24A7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367B39" w:rsidRPr="00840B6D" w:rsidRDefault="00367B39" w:rsidP="004F24A7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E870DA" w:rsidRPr="00840B6D" w:rsidRDefault="00E870DA" w:rsidP="004F24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Ресурсное обеспечение реализации государственной программы за счет средств областного бюджета и целевых межбюджетных </w:t>
      </w:r>
    </w:p>
    <w:p w:rsidR="00E870DA" w:rsidRPr="00840B6D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трансфертов из федерального бюджета по главным распорядителям средств областного бюджета</w:t>
      </w:r>
    </w:p>
    <w:p w:rsidR="00E870DA" w:rsidRPr="00840B6D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517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5669"/>
        <w:gridCol w:w="1984"/>
        <w:gridCol w:w="2125"/>
        <w:gridCol w:w="1703"/>
        <w:gridCol w:w="1419"/>
        <w:gridCol w:w="1422"/>
      </w:tblGrid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исполнения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финансирования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за счет средств областного бюджета,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том числе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за счет межбюджетных трансфертов </w:t>
            </w:r>
            <w:r w:rsidRPr="00840B6D">
              <w:rPr>
                <w:rFonts w:ascii="PT Astra Serif" w:hAnsi="PT Astra Serif"/>
                <w:sz w:val="20"/>
              </w:rPr>
              <w:br/>
              <w:t>из федерального бюджета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Участники – главные распорядители средств областного бюджета (ГРБС)</w:t>
            </w:r>
          </w:p>
        </w:tc>
      </w:tr>
      <w:tr w:rsidR="00C105CA" w:rsidRPr="00840B6D" w:rsidTr="00367B39">
        <w:trPr>
          <w:trHeight w:val="125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367B39">
            <w:pPr>
              <w:widowControl w:val="0"/>
              <w:autoSpaceDE w:val="0"/>
              <w:autoSpaceDN w:val="0"/>
              <w:ind w:left="-35" w:right="-66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367B39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1 «Развитие кадрового потенциала региона»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Формирование, развитие </w:t>
            </w:r>
            <w:r w:rsidRPr="00840B6D">
              <w:rPr>
                <w:rFonts w:ascii="PT Astra Serif" w:hAnsi="PT Astra Serif"/>
                <w:sz w:val="20"/>
              </w:rPr>
              <w:br/>
              <w:t>и использование резерва управленческих кадров Томской области,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Реализация оценочных мероприятий кандидатов </w:t>
            </w:r>
            <w:r w:rsidRPr="00840B6D">
              <w:rPr>
                <w:rFonts w:ascii="PT Astra Serif" w:hAnsi="PT Astra Serif"/>
                <w:sz w:val="20"/>
              </w:rPr>
              <w:br/>
              <w:t>в резерв управленческих кадров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2. Реализация мероприятий по профессиональному развитию участников резерва управленческих кадров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Основное мероприятие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9 167,1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9 167,1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1 222,5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1 222,5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0CFD" w:rsidRPr="00840B6D" w:rsidRDefault="00220CF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0CFD" w:rsidRPr="00840B6D" w:rsidRDefault="00220CF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FD" w:rsidRPr="00840B6D" w:rsidRDefault="00220CF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1.2.1.1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Подготовка управленческих кадров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для организаций народного хозяйства Российской Федерации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220CFD" w:rsidRPr="00840B6D">
              <w:rPr>
                <w:rFonts w:ascii="PT Astra Serif" w:hAnsi="PT Astra Serif"/>
                <w:sz w:val="20"/>
              </w:rPr>
              <w:t> 167,1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220CFD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9 167,1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1 328,7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  <w:r w:rsidR="00220CFD" w:rsidRPr="00840B6D">
              <w:rPr>
                <w:rFonts w:ascii="PT Astra Serif" w:hAnsi="PT Astra Serif"/>
                <w:sz w:val="20"/>
              </w:rPr>
              <w:t> 222,5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  <w:r w:rsidR="00220CFD" w:rsidRPr="00840B6D">
              <w:rPr>
                <w:rFonts w:ascii="PT Astra Serif" w:hAnsi="PT Astra Serif"/>
                <w:sz w:val="20"/>
              </w:rPr>
              <w:t> 222,5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1 315,6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3. Обеспечение реализации Государственного плана подготовки управленческих кадров для организаций народного хозяйства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1.3.1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1.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15 493,3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15 493,3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1.4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4. Реализация государственной наградной политики на территории Томской области</w:t>
            </w:r>
          </w:p>
        </w:tc>
      </w:tr>
      <w:tr w:rsidR="00C105CA" w:rsidRPr="00840B6D" w:rsidTr="00367B39">
        <w:trPr>
          <w:trHeight w:val="93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1.4.1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2. Награды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17 610,1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17 610,1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1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5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7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ind w:hanging="34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7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7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372BF3" w:rsidRPr="00840B6D" w:rsidRDefault="00372BF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372B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BF3" w:rsidRPr="00840B6D" w:rsidRDefault="00372BF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83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1.5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подпрограмме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42 270,5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42 270,5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6 738,8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6 738,8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63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6 410,8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6 410,8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38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5 749,7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5 749,7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7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7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8397D" w:rsidRPr="00840B6D" w:rsidRDefault="00D8397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7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8397D" w:rsidRPr="00840B6D" w:rsidRDefault="00D8397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7D" w:rsidRPr="00840B6D" w:rsidRDefault="00D8397D" w:rsidP="00220C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7D" w:rsidRPr="00840B6D" w:rsidRDefault="00D8397D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5 842,8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7D" w:rsidRPr="00840B6D" w:rsidRDefault="00D8397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5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2 «Развитие государственной гражданской и муниципальной службы, местного самоуправления в Томской области»</w:t>
            </w:r>
          </w:p>
        </w:tc>
      </w:tr>
      <w:tr w:rsidR="00C105CA" w:rsidRPr="00840B6D" w:rsidTr="00367B39">
        <w:trPr>
          <w:trHeight w:val="2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Развитие государственной гражданской службы Томской области</w:t>
            </w:r>
          </w:p>
        </w:tc>
      </w:tr>
      <w:tr w:rsidR="00C105CA" w:rsidRPr="00840B6D" w:rsidTr="00367B39">
        <w:trPr>
          <w:trHeight w:val="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3. Развитие государственной гражданской службы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36 504,7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36 504,7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2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8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5 314,0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5 314,0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18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4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DC1C3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C105CA" w:rsidRPr="00840B6D" w:rsidTr="00367B39">
        <w:trPr>
          <w:trHeight w:val="24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4. Содействие развитию муниципальной службы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31 418,0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31 418,0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5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5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23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9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3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3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3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2.3.1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5. Государственная поддержка развития местного самоуправления в Томской области</w:t>
            </w:r>
          </w:p>
          <w:p w:rsidR="006D56B3" w:rsidRPr="00840B6D" w:rsidRDefault="006D56B3" w:rsidP="006D56B3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149 760,5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149 760,5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6D56B3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6D56B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66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2.4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подпрограмме 2</w:t>
            </w:r>
          </w:p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217 683,2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217 683,2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5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4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8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32 093,6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32 093,6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3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32 041,2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32 041,2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8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06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D56B3" w:rsidRPr="00840B6D" w:rsidRDefault="006D56B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6D56B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6B3" w:rsidRPr="00840B6D" w:rsidRDefault="006D56B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64E4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hyperlink r:id="rId15" w:anchor="P1795" w:history="1">
              <w:r w:rsidR="00E870DA" w:rsidRPr="00840B6D">
                <w:rPr>
                  <w:rFonts w:ascii="PT Astra Serif" w:hAnsi="PT Astra Serif"/>
                  <w:sz w:val="20"/>
                </w:rPr>
                <w:t xml:space="preserve">Подпрограмма </w:t>
              </w:r>
            </w:hyperlink>
            <w:r w:rsidR="00E870DA" w:rsidRPr="00840B6D">
              <w:rPr>
                <w:rFonts w:ascii="PT Astra Serif" w:hAnsi="PT Astra Serif"/>
                <w:sz w:val="20"/>
              </w:rPr>
              <w:t xml:space="preserve">3 «Развитие </w:t>
            </w:r>
            <w:proofErr w:type="gramStart"/>
            <w:r w:rsidR="00E870DA" w:rsidRPr="00840B6D">
              <w:rPr>
                <w:rFonts w:ascii="PT Astra Serif" w:hAnsi="PT Astra Serif"/>
                <w:sz w:val="20"/>
              </w:rPr>
              <w:t>системы обеспечения деятельности Администрации Томской области</w:t>
            </w:r>
            <w:proofErr w:type="gramEnd"/>
            <w:r w:rsidR="00E870DA" w:rsidRPr="00840B6D">
              <w:rPr>
                <w:rFonts w:ascii="PT Astra Serif" w:hAnsi="PT Astra Serif"/>
                <w:sz w:val="20"/>
              </w:rPr>
              <w:t xml:space="preserve"> и мировых судей и предоставление государственных услуг </w:t>
            </w:r>
            <w:r w:rsidR="00E870DA" w:rsidRPr="00840B6D">
              <w:rPr>
                <w:rFonts w:ascii="PT Astra Serif" w:hAnsi="PT Astra Serif"/>
                <w:sz w:val="20"/>
              </w:rPr>
              <w:br/>
              <w:t>по государственной регистрации актов гражданского состояния на территории Томской области»</w:t>
            </w:r>
          </w:p>
        </w:tc>
      </w:tr>
      <w:tr w:rsidR="00C105CA" w:rsidRPr="00840B6D" w:rsidTr="00367B39">
        <w:trPr>
          <w:trHeight w:val="19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</w:t>
            </w:r>
            <w:r w:rsidR="00FE141A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t>Обеспечение необходимым и обоснованным набором ресурсов деятельности Администрации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6. Обеспечение необходимым и обоснованным набором ресурсов деятельности 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1 364 852,1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1 364 852,1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199 164,6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199 164,6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12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B7496" w:rsidRPr="00840B6D" w:rsidRDefault="006B749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B7496" w:rsidRPr="00840B6D" w:rsidRDefault="006B749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496" w:rsidRPr="00840B6D" w:rsidRDefault="006B749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ВЦП 7. Обеспечение деятельности мировых судей Томской области для полного и независимого осуществления </w:t>
            </w:r>
            <w:r w:rsidRPr="00840B6D">
              <w:rPr>
                <w:rFonts w:ascii="PT Astra Serif" w:hAnsi="PT Astra Serif"/>
                <w:sz w:val="20"/>
              </w:rPr>
              <w:br/>
              <w:t>ими правосудия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708 372,2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708 372,2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87 740,4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87 740,4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116 743,2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116 743,2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hanging="3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2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E20B7" w:rsidRPr="00840B6D" w:rsidRDefault="00CE20B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3. Осуществление переданных органам государственной власти субъектов Российской Федерации в </w:t>
            </w:r>
            <w:r w:rsidR="00367B39">
              <w:rPr>
                <w:rFonts w:ascii="PT Astra Serif" w:hAnsi="PT Astra Serif"/>
                <w:sz w:val="20"/>
              </w:rPr>
              <w:t>соответствии с пунктом 1 статьи</w:t>
            </w:r>
            <w:r w:rsidRPr="00840B6D">
              <w:rPr>
                <w:rFonts w:ascii="PT Astra Serif" w:hAnsi="PT Astra Serif"/>
                <w:sz w:val="20"/>
              </w:rPr>
              <w:t xml:space="preserve">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  <w:tr w:rsidR="003B4995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3.3.1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995" w:rsidRPr="00840B6D" w:rsidRDefault="003B4995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Осуществление переданных органам государственной власти субъектов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соответствии с пунктом 1 статьи  4 Федерального закона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от 15 ноября 1997 года № 143-ФЗ «Об актах гражданского состояния» полномочий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государственную регистрацию актов гражданского состояния,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523 923,1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523 923,1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3B4995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4995" w:rsidRPr="00840B6D" w:rsidRDefault="003B499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995" w:rsidRPr="00840B6D" w:rsidRDefault="003B499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58 920,8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58 920,8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/>
        </w:trPr>
        <w:tc>
          <w:tcPr>
            <w:tcW w:w="85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45FAF" w:rsidRPr="00840B6D" w:rsidRDefault="00245FA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245FAF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AF" w:rsidRPr="00840B6D" w:rsidRDefault="00245FA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45FAF" w:rsidRPr="00840B6D" w:rsidRDefault="00245FA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FAF" w:rsidRPr="00840B6D" w:rsidRDefault="00245FAF" w:rsidP="000976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3B4995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3.3.1.1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995" w:rsidRPr="00840B6D" w:rsidRDefault="003B4995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1. Государственная регистрация актов гражданского состояния и совершение юридически значимых действий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523 923,1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523 923,1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3B4995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B4995" w:rsidRPr="00840B6D" w:rsidRDefault="003B4995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58 920,8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995" w:rsidRPr="00840B6D" w:rsidRDefault="003B4995" w:rsidP="009F76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58 920,8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0B7" w:rsidRPr="00840B6D" w:rsidRDefault="00CE20B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E20B7" w:rsidRPr="00840B6D" w:rsidRDefault="00CE20B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20B7" w:rsidRPr="00840B6D" w:rsidRDefault="00CE20B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617" w:rsidRPr="00840B6D" w:rsidRDefault="0087461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3.4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617" w:rsidRPr="00840B6D" w:rsidRDefault="0087461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подпрограмме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E4099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2 597 147,4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1 364 852,1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708 372,2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617" w:rsidRPr="00840B6D" w:rsidRDefault="00874617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434 988,5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617" w:rsidRPr="00840B6D" w:rsidRDefault="00874617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341 741,7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199 164,6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AD38C5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87 740,4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617" w:rsidRPr="00840B6D" w:rsidRDefault="00874617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FE2688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361 178,3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617" w:rsidRPr="00840B6D" w:rsidRDefault="0087461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116 743,2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617" w:rsidRPr="00840B6D" w:rsidRDefault="00874617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362 632,1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rPr>
          <w:trHeight w:val="189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6840" w:rsidRPr="00840B6D" w:rsidRDefault="0029684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6840" w:rsidRPr="00840B6D" w:rsidRDefault="0029684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40" w:rsidRPr="00840B6D" w:rsidRDefault="00296840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4 «Реализация государственной национальной политики Российской Федерации на территории Томской области»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Укрепление единства российской нации и этнокультурное развитие народов России на территории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Мероприятия по укреплению единства российской нации и этнокультурному развитию народов России на территории Томской области,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18 633,1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18 633,1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6 906,1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6 906,1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Оказание содействия участию представителей этнокультурных, общественных и религиозных объединений </w:t>
            </w:r>
            <w:r w:rsidRPr="00840B6D">
              <w:rPr>
                <w:rFonts w:ascii="PT Astra Serif" w:hAnsi="PT Astra Serif"/>
                <w:sz w:val="20"/>
              </w:rPr>
              <w:br/>
              <w:t>в мероприятиях в сфере государственной национальной политики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467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2. Организация и проведение мероприятий, посвященных государственным праздникам Российской Федерации и памятным датам в истории России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6B2" w:rsidRPr="00840B6D" w:rsidRDefault="002356B2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6B2" w:rsidRPr="00840B6D" w:rsidRDefault="002356B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4.1.1.3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284" w:rsidRPr="00840B6D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Проведение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гармонизацию межнациональных и межконфессиональных отношений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284" w:rsidRPr="00840B6D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12 983,1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284" w:rsidRPr="00840B6D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12 983,1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4 406,1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4 406,1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284" w:rsidRPr="00840B6D" w:rsidRDefault="00692284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2 300,0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284" w:rsidRPr="00840B6D" w:rsidRDefault="00692284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2 300,0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284" w:rsidRPr="00840B6D" w:rsidRDefault="0069228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Профилактика экстремизма на национальной и религиозной почве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2. Мероприятия по профилактике экстремизма на национальной и религиозной почве, </w:t>
            </w:r>
            <w:r w:rsidR="00367B39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1 891,5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1 891,5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DA" w:rsidRPr="00840B6D" w:rsidRDefault="00E870D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870DA" w:rsidRPr="00840B6D" w:rsidRDefault="00E870D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DA" w:rsidRPr="00840B6D" w:rsidRDefault="00E870D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4.2.1.1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Проведение социологических исследований </w:t>
            </w:r>
            <w:r w:rsidRPr="00840B6D">
              <w:rPr>
                <w:rFonts w:ascii="PT Astra Serif" w:hAnsi="PT Astra Serif"/>
                <w:sz w:val="20"/>
              </w:rPr>
              <w:br/>
              <w:t>по определению состояния в сферах реализации государственной национальной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1 841,5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1 841,5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C520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4.2.1.2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Мониторинг состояния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>и культурной адаптации и интеграции иностранных граждан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A389D" w:rsidRPr="00840B6D" w:rsidRDefault="009A389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9A389D" w:rsidRPr="00840B6D" w:rsidRDefault="009A389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C94E0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9D" w:rsidRPr="00840B6D" w:rsidRDefault="009A389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3. Профилактика межнациональных конфликтов посредством информирования и просвещения жителей Томской области о существующих национальных обычаях, традициях, культурах и религиях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4.3.1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3. Реализация информационно-пропагандистской кампании, направленной на профилактику межнациональных конфликтов, противодействие этническому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религиозному экстремизму посредством информирования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просвещения жителей Томской области о существующих национальных обычаях, традициях, культурах и религиях,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4.3.1.1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840B6D">
              <w:rPr>
                <w:rFonts w:ascii="PT Astra Serif" w:hAnsi="PT Astra Serif"/>
                <w:sz w:val="20"/>
              </w:rPr>
              <w:br/>
              <w:t>в сферах реализации государственной национальной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4.3.1.2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2. Изготовление справочных информационных материалов о состоянии межнациональных отношений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501E2" w:rsidRPr="00840B6D" w:rsidRDefault="00E501E2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4.4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4.</w:t>
            </w:r>
            <w:r w:rsidR="00FE141A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t>Содействие развитию российского казачества на территории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4.4.1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Основное мероприятие 4. Мероприятия по оказанию содействия развитию российского казачества на территории Томской области,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10 447,5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10 447,5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4.4.1.1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1. Содействие по участию представителей казачьих объединений в мероприятиях по вопросам становления и развития казачества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5 424,0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5 424,0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4.4.1.2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2. Содействие в организации и проведении мероприятий, направленных на вовлечение представителей казачества к государственной и иной службе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1 926,0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1 926,0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4.4.1.3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F74A4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Предоставление </w:t>
            </w:r>
            <w:r w:rsidRPr="00840B6D">
              <w:rPr>
                <w:rFonts w:ascii="PT Astra Serif" w:hAnsi="PT Astra Serif" w:cs="PT Astra Serif"/>
                <w:sz w:val="20"/>
              </w:rPr>
              <w:t xml:space="preserve">субсидии Томскому </w:t>
            </w:r>
            <w:proofErr w:type="spellStart"/>
            <w:r w:rsidRPr="00840B6D">
              <w:rPr>
                <w:rFonts w:ascii="PT Astra Serif" w:hAnsi="PT Astra Serif" w:cs="PT Astra Serif"/>
                <w:sz w:val="20"/>
              </w:rPr>
              <w:t>отдельскому</w:t>
            </w:r>
            <w:proofErr w:type="spellEnd"/>
            <w:r w:rsidRPr="00840B6D">
              <w:rPr>
                <w:rFonts w:ascii="PT Astra Serif" w:hAnsi="PT Astra Serif" w:cs="PT Astra Serif"/>
                <w:sz w:val="20"/>
              </w:rPr>
              <w:t xml:space="preserve"> казачьему обществу Сибирского войскового казачьего общества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3 097,5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3 097,5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1B6" w:rsidRPr="00840B6D" w:rsidRDefault="006031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31B6" w:rsidRPr="00840B6D" w:rsidRDefault="006031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6031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C94E0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B6" w:rsidRPr="00840B6D" w:rsidRDefault="006031B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4.5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5. Поддержка экономического и социального развития коренных малочисленных народов Севера, Сибири 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4.5.1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Основное мероприятие 5. Мероприятия по поддержке экономического и социального развития коренных малочисленных народов Севера, Сибири и Дальнего Востока Российской Федерации,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15 496,9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15 496,9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1 791,1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1 791,1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2 287,9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2 287,9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2 272,3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2 272,3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4.5.1.1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1. Организация и проведение мероприятий, направленных на социально-экономическое развитие коренных малочисленных народов Севера, Сибири и Дальнего Востока Российской Федерации на территории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13 046,9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13 046,9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1 441,1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1 441,1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1 937,9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1 937,9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4.5.1.2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Проведение социологического исследования, направленного на выявление состояния социально-экономического развития коренных малочисленных народов Севера, Сибири 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1 750,0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1 750,0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4.5.1.3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82A" w:rsidRPr="00840B6D" w:rsidRDefault="0060582A" w:rsidP="00920A55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Мероприятия, направленные на сохранение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развитие языков коренных малочисленных народов Севера, Сибири 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0582A" w:rsidRPr="00840B6D" w:rsidRDefault="0060582A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605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82A" w:rsidRPr="00840B6D" w:rsidRDefault="0060582A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</w:tcPr>
          <w:p w:rsidR="00E501E2" w:rsidRPr="00840B6D" w:rsidRDefault="00E501E2" w:rsidP="004F24A7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4.6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</w:tcPr>
          <w:p w:rsidR="00E501E2" w:rsidRPr="00840B6D" w:rsidRDefault="00E501E2" w:rsidP="00791C0F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6. Поддержка сохранения русского языка как языка межкультурного диалога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4.6.1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6. Мероприятия по поддержке </w:t>
            </w:r>
            <w:r w:rsidRPr="00840B6D">
              <w:rPr>
                <w:rFonts w:ascii="PT Astra Serif" w:hAnsi="PT Astra Serif"/>
                <w:sz w:val="20"/>
              </w:rPr>
              <w:br/>
              <w:t>и сохранению русского языка, в том числе: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15 663,5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15 663,5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4.6.1.1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840B6D">
              <w:rPr>
                <w:rFonts w:ascii="PT Astra Serif" w:hAnsi="PT Astra Serif"/>
                <w:sz w:val="20"/>
              </w:rPr>
              <w:br/>
              <w:t>в целях поддержки и сохранения русского языка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2 220,0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2 220,0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4.6.1.2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>по поддержке и сохранению русского языка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13 443,5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13 443,5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</w:tcPr>
          <w:p w:rsidR="00E501E2" w:rsidRPr="00840B6D" w:rsidRDefault="00E501E2" w:rsidP="004F24A7">
            <w:pPr>
              <w:pStyle w:val="ConsPlusNormal"/>
              <w:jc w:val="center"/>
              <w:outlineLvl w:val="3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4.7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</w:tcPr>
          <w:p w:rsidR="00E501E2" w:rsidRPr="00840B6D" w:rsidRDefault="00E501E2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7. Социальная и культурная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адаптация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 интеграция иностранных граждан на территории Томской области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4.7.1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7. Мероприятия по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культурной адаптации и интеграции иностранных граждан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в том числе: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3 371,6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3 371,6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4.7.1.1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в формировании благоприятных условий для успешной социальной и культурной адаптации </w:t>
            </w:r>
            <w:r w:rsidRPr="00840B6D">
              <w:rPr>
                <w:rFonts w:ascii="PT Astra Serif" w:hAnsi="PT Astra Serif"/>
                <w:sz w:val="20"/>
              </w:rPr>
              <w:br/>
              <w:t>и интеграции иностранных граждан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250,0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 w:val="restart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4.7.1.2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</w:tcPr>
          <w:p w:rsidR="00DF56C6" w:rsidRPr="00840B6D" w:rsidRDefault="00DF56C6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>по социальной и культурной адаптации и интеграции иностранных граждан</w:t>
            </w: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3 121,6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3 121,6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2025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blPrEx>
          <w:tblLook w:val="0000" w:firstRow="0" w:lastRow="0" w:firstColumn="0" w:lastColumn="0" w:noHBand="0" w:noVBand="0"/>
        </w:tblPrEx>
        <w:tc>
          <w:tcPr>
            <w:tcW w:w="852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</w:tcPr>
          <w:p w:rsidR="00DF56C6" w:rsidRPr="00840B6D" w:rsidRDefault="00DF56C6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Прогнозный период 2026 год</w:t>
            </w:r>
          </w:p>
        </w:tc>
        <w:tc>
          <w:tcPr>
            <w:tcW w:w="2125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703" w:type="dxa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1419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vAlign w:val="center"/>
          </w:tcPr>
          <w:p w:rsidR="00DF56C6" w:rsidRPr="00840B6D" w:rsidRDefault="00DF56C6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6C6" w:rsidRPr="00840B6D" w:rsidRDefault="00DF56C6" w:rsidP="00245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</w:t>
            </w:r>
            <w:r w:rsidR="00245FAF" w:rsidRPr="00840B6D">
              <w:rPr>
                <w:rFonts w:ascii="PT Astra Serif" w:hAnsi="PT Astra Serif"/>
                <w:sz w:val="20"/>
              </w:rPr>
              <w:t>8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подпрограмме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65 874,1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65 874,1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11 188,5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11 188,5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8 823,2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8 823,2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408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F56C6" w:rsidRPr="00840B6D" w:rsidRDefault="00DF56C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rPr>
          <w:trHeight w:val="349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F56C6" w:rsidRPr="00840B6D" w:rsidRDefault="00DF56C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6C6" w:rsidRPr="00840B6D" w:rsidRDefault="00DF56C6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6C6" w:rsidRPr="00840B6D" w:rsidRDefault="00DF56C6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5 «Содействие развитию институтов гражданского общества Томской области»</w:t>
            </w:r>
          </w:p>
        </w:tc>
      </w:tr>
      <w:tr w:rsidR="00C105CA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1E2" w:rsidRPr="00840B6D" w:rsidRDefault="00E501E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1.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Поддержка социально ориентированных некоммерческих организаций</w:t>
            </w:r>
          </w:p>
        </w:tc>
      </w:tr>
      <w:tr w:rsidR="00AA42B1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Основное мероприятие 1. Мероприятия по поддержке социально ориентированных некоммерческих организаций,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87 010,2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6511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87 010,2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3 745,3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3 745,3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03C64" w:rsidP="00A03C64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26 110,6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03C64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26 110,6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5.1.1.1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1. Предоставление на конкурсной основе субсидий для реализации социальных проектов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79 168,1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79 168,1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25 330,6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25 330,6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5.1.1.2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и проведение мероприятий, направленных на методическую поддержку деятельности социально ориентированных некоммерческих организаций </w:t>
            </w:r>
          </w:p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4 877,1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4 877,1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6B2146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5.1.1.3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3</w:t>
            </w:r>
            <w:r w:rsidRPr="00840B6D">
              <w:rPr>
                <w:rFonts w:ascii="PT Astra Serif" w:hAnsi="PT Astra Serif" w:cs="PT Astra Serif"/>
                <w:sz w:val="20"/>
              </w:rPr>
              <w:t xml:space="preserve">. Возмещение религиозным организациям части расходов по оплате коммунальных услуг, оказанных в период </w:t>
            </w:r>
            <w:r w:rsidR="00DD6F7D">
              <w:rPr>
                <w:rFonts w:ascii="PT Astra Serif" w:hAnsi="PT Astra Serif" w:cs="PT Astra Serif"/>
                <w:sz w:val="20"/>
              </w:rPr>
              <w:br/>
            </w:r>
            <w:r w:rsidRPr="00840B6D">
              <w:rPr>
                <w:rFonts w:ascii="PT Astra Serif" w:hAnsi="PT Astra Serif" w:cs="PT Astra Serif"/>
                <w:sz w:val="20"/>
              </w:rPr>
              <w:t>с 1 апреля 2020 года по 30 июня 2020 года</w:t>
            </w:r>
            <w:r w:rsidRPr="00840B6D">
              <w:rPr>
                <w:rFonts w:ascii="PT Astra Serif" w:hAnsi="PT Astra Serif"/>
                <w:sz w:val="20"/>
              </w:rPr>
              <w:t xml:space="preserve"> </w:t>
            </w:r>
          </w:p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5.2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autoSpaceDE w:val="0"/>
              <w:autoSpaceDN w:val="0"/>
              <w:adjustRightInd w:val="0"/>
              <w:ind w:firstLine="0"/>
              <w:jc w:val="both"/>
              <w:outlineLvl w:val="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5.2.1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8. Организация деятельности Общественной палаты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7 328,5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7 328,5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15705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15705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5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5.3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по </w:t>
            </w:r>
            <w:hyperlink r:id="rId16" w:anchor="P4118" w:history="1">
              <w:r w:rsidRPr="00840B6D">
                <w:rPr>
                  <w:rFonts w:ascii="PT Astra Serif" w:hAnsi="PT Astra Serif"/>
                  <w:sz w:val="20"/>
                </w:rPr>
                <w:t xml:space="preserve">подпрограмме </w:t>
              </w:r>
            </w:hyperlink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8165A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94 338,7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8165A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94 338,7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251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15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9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B0EF7" w:rsidP="00C157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27 166,9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B0EF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27 166,9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24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8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8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rPr>
          <w:trHeight w:val="18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</w:tr>
      <w:tr w:rsidR="00AA42B1" w:rsidRPr="00840B6D" w:rsidTr="00367B3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6 «Обеспечивающая подпрограмма»</w:t>
            </w:r>
          </w:p>
        </w:tc>
      </w:tr>
      <w:tr w:rsidR="00AA42B1" w:rsidRPr="00840B6D" w:rsidTr="00367B39">
        <w:trPr>
          <w:trHeight w:val="133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6.1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по </w:t>
            </w:r>
            <w:hyperlink r:id="rId17" w:anchor="P4600" w:history="1">
              <w:r w:rsidRPr="00840B6D">
                <w:rPr>
                  <w:rFonts w:ascii="PT Astra Serif" w:hAnsi="PT Astra Serif"/>
                  <w:sz w:val="20"/>
                </w:rPr>
                <w:t xml:space="preserve">подпрограмме </w:t>
              </w:r>
            </w:hyperlink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1 231 520,9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989 818,6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241 702,3</w:t>
            </w:r>
          </w:p>
        </w:tc>
      </w:tr>
      <w:tr w:rsidR="00AA42B1" w:rsidRPr="00840B6D" w:rsidTr="00367B39">
        <w:trPr>
          <w:trHeight w:val="2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184 996,9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150 501,0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34 495,9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173 984,5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139 450,1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174 443,9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139 909,5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rPr>
          <w:trHeight w:val="199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174 523,9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139 989,5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rPr>
          <w:trHeight w:val="36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174 523,9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139 989,5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174 523,9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139 989,5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174 523,9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139 989,5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B1" w:rsidRPr="00840B6D" w:rsidRDefault="00AA42B1" w:rsidP="00A43322">
            <w:pPr>
              <w:ind w:firstLine="7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34 534,4</w:t>
            </w:r>
          </w:p>
        </w:tc>
      </w:tr>
      <w:tr w:rsidR="00AA42B1" w:rsidRPr="00840B6D" w:rsidTr="00367B39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  <w:r w:rsidR="00367B39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42B1" w:rsidRPr="00840B6D" w:rsidRDefault="00AA42B1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государственной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337CD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4 248 834,8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665116" w:rsidP="00337CD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1 785 018,6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6511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1 69</w:t>
            </w:r>
            <w:r w:rsidR="00665116" w:rsidRPr="00840B6D">
              <w:rPr>
                <w:rFonts w:ascii="PT Astra Serif" w:hAnsi="PT Astra Serif"/>
                <w:bCs/>
                <w:sz w:val="20"/>
              </w:rPr>
              <w:t>8</w:t>
            </w:r>
            <w:r w:rsidRPr="00840B6D">
              <w:rPr>
                <w:rFonts w:ascii="PT Astra Serif" w:hAnsi="PT Astra Serif"/>
                <w:bCs/>
                <w:sz w:val="20"/>
              </w:rPr>
              <w:t> </w:t>
            </w:r>
            <w:r w:rsidR="00665116" w:rsidRPr="00840B6D">
              <w:rPr>
                <w:rFonts w:ascii="PT Astra Serif" w:hAnsi="PT Astra Serif"/>
                <w:bCs/>
                <w:sz w:val="20"/>
              </w:rPr>
              <w:t>1</w:t>
            </w:r>
            <w:r w:rsidRPr="00840B6D">
              <w:rPr>
                <w:rFonts w:ascii="PT Astra Serif" w:hAnsi="PT Astra Serif"/>
                <w:bCs/>
                <w:sz w:val="20"/>
              </w:rPr>
              <w:t>90,</w:t>
            </w:r>
            <w:r w:rsidR="00665116" w:rsidRPr="00840B6D">
              <w:rPr>
                <w:rFonts w:ascii="PT Astra Serif" w:hAnsi="PT Astra Serif"/>
                <w:bCs/>
                <w:sz w:val="20"/>
              </w:rPr>
              <w:t>8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765 625,4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667 045,3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285 175,9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245 416,8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136 452,6 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593 030,6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651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665116" w:rsidRPr="00840B6D">
              <w:rPr>
                <w:rFonts w:ascii="PT Astra Serif" w:hAnsi="PT Astra Serif"/>
                <w:sz w:val="20"/>
              </w:rPr>
              <w:t>76</w:t>
            </w:r>
            <w:r w:rsidRPr="00840B6D">
              <w:rPr>
                <w:rFonts w:ascii="PT Astra Serif" w:hAnsi="PT Astra Serif"/>
                <w:sz w:val="20"/>
              </w:rPr>
              <w:t> </w:t>
            </w:r>
            <w:r w:rsidR="00665116" w:rsidRPr="00840B6D">
              <w:rPr>
                <w:rFonts w:ascii="PT Astra Serif" w:hAnsi="PT Astra Serif"/>
                <w:sz w:val="20"/>
              </w:rPr>
              <w:t>469</w:t>
            </w:r>
            <w:r w:rsidRPr="00840B6D">
              <w:rPr>
                <w:rFonts w:ascii="PT Astra Serif" w:hAnsi="PT Astra Serif"/>
                <w:sz w:val="20"/>
              </w:rPr>
              <w:t>,</w:t>
            </w:r>
            <w:r w:rsidR="00665116"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6651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</w:t>
            </w:r>
            <w:r w:rsidR="00665116" w:rsidRPr="00840B6D">
              <w:rPr>
                <w:rFonts w:ascii="PT Astra Serif" w:hAnsi="PT Astra Serif"/>
                <w:sz w:val="20"/>
              </w:rPr>
              <w:t>7</w:t>
            </w:r>
            <w:r w:rsidRPr="00840B6D">
              <w:rPr>
                <w:rFonts w:ascii="PT Astra Serif" w:hAnsi="PT Astra Serif"/>
                <w:sz w:val="20"/>
              </w:rPr>
              <w:t> </w:t>
            </w:r>
            <w:r w:rsidR="00665116" w:rsidRPr="00840B6D">
              <w:rPr>
                <w:rFonts w:ascii="PT Astra Serif" w:hAnsi="PT Astra Serif"/>
                <w:sz w:val="20"/>
              </w:rPr>
              <w:t>1</w:t>
            </w:r>
            <w:r w:rsidRPr="00840B6D">
              <w:rPr>
                <w:rFonts w:ascii="PT Astra Serif" w:hAnsi="PT Astra Serif"/>
                <w:sz w:val="20"/>
              </w:rPr>
              <w:t>90,</w:t>
            </w:r>
            <w:r w:rsidR="00665116" w:rsidRPr="00840B6D">
              <w:rPr>
                <w:rFonts w:ascii="PT Astra Serif" w:hAnsi="PT Astra Serif"/>
                <w:sz w:val="20"/>
              </w:rPr>
              <w:t>5</w:t>
            </w:r>
            <w:r w:rsidRPr="00840B6D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89 371,1 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594 776,9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244 669,0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256 652,7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93 455,2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596 337,3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244 695,6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242 232,7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109 409,0 </w:t>
            </w:r>
          </w:p>
        </w:tc>
      </w:tr>
      <w:tr w:rsidR="00AA42B1" w:rsidRPr="00840B6D" w:rsidTr="00367B39">
        <w:trPr>
          <w:trHeight w:val="215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599 214,9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244 669,7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242 232,7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112 312,5 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599 214,9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244 669,7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242 232,7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112 312,5 </w:t>
            </w:r>
          </w:p>
        </w:tc>
      </w:tr>
      <w:tr w:rsidR="00AA42B1" w:rsidRPr="00840B6D" w:rsidTr="00367B39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AA42B1" w:rsidRPr="00840B6D" w:rsidRDefault="00AA42B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F56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599 214,9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244 669,7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242 232,7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B1" w:rsidRPr="00840B6D" w:rsidRDefault="00AA42B1" w:rsidP="00DD2B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112 312,5 </w:t>
            </w:r>
          </w:p>
        </w:tc>
      </w:tr>
    </w:tbl>
    <w:p w:rsidR="00E870DA" w:rsidRPr="00840B6D" w:rsidRDefault="00E870DA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870DA" w:rsidRPr="00840B6D" w:rsidRDefault="00E870DA" w:rsidP="004F24A7">
      <w:pPr>
        <w:ind w:firstLine="0"/>
        <w:jc w:val="center"/>
        <w:rPr>
          <w:rFonts w:ascii="PT Astra Serif" w:hAnsi="PT Astra Serif"/>
          <w:sz w:val="20"/>
        </w:rPr>
      </w:pPr>
    </w:p>
    <w:p w:rsidR="00703FFA" w:rsidRPr="00840B6D" w:rsidRDefault="00703FFA" w:rsidP="004F24A7">
      <w:pPr>
        <w:spacing w:before="120"/>
        <w:ind w:firstLine="0"/>
        <w:rPr>
          <w:rFonts w:ascii="PT Astra Serif" w:hAnsi="PT Astra Serif"/>
          <w:sz w:val="24"/>
          <w:szCs w:val="24"/>
        </w:rPr>
        <w:sectPr w:rsidR="00703FFA" w:rsidRPr="00840B6D" w:rsidSect="00367B39">
          <w:headerReference w:type="first" r:id="rId18"/>
          <w:pgSz w:w="16840" w:h="11907" w:orient="landscape" w:code="9"/>
          <w:pgMar w:top="1701" w:right="1134" w:bottom="567" w:left="1418" w:header="720" w:footer="567" w:gutter="0"/>
          <w:pgNumType w:start="1"/>
          <w:cols w:space="720"/>
          <w:titlePg/>
          <w:docGrid w:linePitch="354"/>
        </w:sectPr>
      </w:pPr>
    </w:p>
    <w:p w:rsidR="0020026C" w:rsidRPr="00840B6D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14555A" w:rsidRPr="00840B6D">
        <w:rPr>
          <w:rFonts w:ascii="PT Astra Serif" w:hAnsi="PT Astra Serif"/>
          <w:sz w:val="24"/>
          <w:szCs w:val="24"/>
        </w:rPr>
        <w:t>2</w:t>
      </w:r>
    </w:p>
    <w:p w:rsidR="0020026C" w:rsidRPr="00840B6D" w:rsidRDefault="0020026C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20026C" w:rsidRPr="00840B6D" w:rsidRDefault="0020026C" w:rsidP="004F24A7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3C5BDA" w:rsidRPr="00840B6D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840AFA" w:rsidRPr="00840B6D" w:rsidRDefault="00840AFA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20026C" w:rsidRPr="00840B6D" w:rsidRDefault="0020026C" w:rsidP="004F24A7">
      <w:pPr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Перечень ведомственных целевых программ (далее – ВЦП), основных мероприятий</w:t>
      </w:r>
    </w:p>
    <w:p w:rsidR="0020026C" w:rsidRPr="00840B6D" w:rsidRDefault="0020026C" w:rsidP="004F24A7">
      <w:pPr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и ресурсное обеспечение реализации подпрограммы 1</w:t>
      </w:r>
    </w:p>
    <w:p w:rsidR="0020026C" w:rsidRPr="00840B6D" w:rsidRDefault="0020026C" w:rsidP="004F24A7">
      <w:pPr>
        <w:jc w:val="center"/>
        <w:rPr>
          <w:rFonts w:ascii="PT Astra Serif" w:hAnsi="PT Astra Serif"/>
          <w:sz w:val="20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126"/>
        <w:gridCol w:w="1276"/>
        <w:gridCol w:w="992"/>
        <w:gridCol w:w="1173"/>
        <w:gridCol w:w="1237"/>
        <w:gridCol w:w="1048"/>
        <w:gridCol w:w="1134"/>
        <w:gridCol w:w="1800"/>
        <w:gridCol w:w="2507"/>
        <w:gridCol w:w="32"/>
        <w:gridCol w:w="992"/>
      </w:tblGrid>
      <w:tr w:rsidR="00C105CA" w:rsidRPr="00840B6D" w:rsidTr="00773B2A">
        <w:tc>
          <w:tcPr>
            <w:tcW w:w="629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992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592" w:type="dxa"/>
            <w:gridSpan w:val="4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800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Участник/</w:t>
            </w:r>
            <w:r w:rsidRPr="00840B6D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531" w:type="dxa"/>
            <w:gridSpan w:val="3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773B2A">
        <w:trPr>
          <w:trHeight w:val="253"/>
        </w:trPr>
        <w:tc>
          <w:tcPr>
            <w:tcW w:w="629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3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237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048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местных бюджетов </w:t>
            </w:r>
          </w:p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источников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800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531" w:type="dxa"/>
            <w:gridSpan w:val="3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73B2A">
        <w:tc>
          <w:tcPr>
            <w:tcW w:w="629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3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7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00" w:type="dxa"/>
            <w:vMerge/>
            <w:vAlign w:val="center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значения по годам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реализа-ции</w:t>
            </w:r>
            <w:proofErr w:type="spellEnd"/>
            <w:proofErr w:type="gramEnd"/>
          </w:p>
        </w:tc>
      </w:tr>
      <w:tr w:rsidR="00C105CA" w:rsidRPr="00840B6D" w:rsidTr="00773B2A">
        <w:tc>
          <w:tcPr>
            <w:tcW w:w="14946" w:type="dxa"/>
            <w:gridSpan w:val="12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Подпрограмма 1 </w:t>
            </w:r>
          </w:p>
        </w:tc>
      </w:tr>
      <w:tr w:rsidR="00C105CA" w:rsidRPr="00840B6D" w:rsidTr="00773B2A">
        <w:tc>
          <w:tcPr>
            <w:tcW w:w="629" w:type="dxa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317" w:type="dxa"/>
            <w:gridSpan w:val="11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Формирование, развитие и использование резерва управленческих кадров Томской области</w:t>
            </w:r>
          </w:p>
        </w:tc>
      </w:tr>
      <w:tr w:rsidR="00C105CA" w:rsidRPr="00840B6D" w:rsidTr="00773B2A">
        <w:tc>
          <w:tcPr>
            <w:tcW w:w="629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</w:t>
            </w:r>
            <w:r w:rsidR="008771CC" w:rsidRPr="00840B6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Формирование, развитие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использование резерва управленческих кадров Томской области,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A80856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Коэффициент обеспеченности резервом управленческих кадров целевой группы должностей: руководителей органов исполнительной власти Томской области </w:t>
            </w:r>
            <w:r w:rsidRPr="00840B6D">
              <w:rPr>
                <w:rFonts w:ascii="PT Astra Serif" w:hAnsi="PT Astra Serif"/>
                <w:sz w:val="20"/>
              </w:rPr>
              <w:br/>
              <w:t>и структурных подразделений Администрации Томской области, %</w:t>
            </w:r>
            <w:r w:rsidRPr="00840B6D">
              <w:rPr>
                <w:rFonts w:ascii="PT Astra Serif" w:hAnsi="PT Astra Serif"/>
                <w:sz w:val="20"/>
              </w:rPr>
              <w:br/>
            </w:r>
          </w:p>
          <w:p w:rsidR="00A80856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2. Коэффициент обеспеченности резервом управленческих кадров целевой группы должностей: руководители областных государственных учреждений, %</w:t>
            </w:r>
            <w:r w:rsidRPr="00840B6D">
              <w:rPr>
                <w:rFonts w:ascii="PT Astra Serif" w:hAnsi="PT Astra Serif"/>
                <w:sz w:val="20"/>
              </w:rPr>
              <w:br/>
            </w:r>
          </w:p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3. Доля лиц, включенных в резерв управленческих кадров,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развитию, %</w:t>
            </w: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>3. 25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2451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 w:type="page"/>
            </w:r>
          </w:p>
          <w:p w:rsidR="00202451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 w:type="page"/>
            </w:r>
          </w:p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202451">
        <w:trPr>
          <w:trHeight w:val="863"/>
        </w:trPr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0026C" w:rsidRPr="00840B6D" w:rsidRDefault="0020026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202451">
        <w:trPr>
          <w:trHeight w:val="921"/>
        </w:trPr>
        <w:tc>
          <w:tcPr>
            <w:tcW w:w="629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0026C" w:rsidRPr="00840B6D" w:rsidRDefault="0020026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15;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50;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3. </w:t>
            </w:r>
            <w:r w:rsidR="00375549"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73B2A">
        <w:tc>
          <w:tcPr>
            <w:tcW w:w="629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</w:t>
            </w:r>
            <w:r w:rsidR="008771CC" w:rsidRPr="00840B6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1. Реализация оценочных мероприятий кандидатов в резерв управленческих кадров Томской области</w:t>
            </w:r>
          </w:p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800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800" w:type="dxa"/>
            <w:vMerge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участников резерва управленческих кадров, прошедших процедуры оценки, %</w:t>
            </w: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50870" w:rsidRPr="00840B6D" w:rsidRDefault="00D508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50870" w:rsidRPr="00840B6D" w:rsidRDefault="00D5087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B8377A">
        <w:trPr>
          <w:trHeight w:val="201"/>
        </w:trPr>
        <w:tc>
          <w:tcPr>
            <w:tcW w:w="629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1.1.2</w:t>
            </w:r>
            <w:r w:rsidR="008771CC" w:rsidRPr="00840B6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126" w:type="dxa"/>
            <w:vMerge w:val="restart"/>
          </w:tcPr>
          <w:p w:rsidR="0020026C" w:rsidRPr="00840B6D" w:rsidRDefault="0020026C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Реализация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 участников резерва управленческих кадров Томской области</w:t>
            </w:r>
          </w:p>
        </w:tc>
        <w:tc>
          <w:tcPr>
            <w:tcW w:w="1276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 w:val="restart"/>
          </w:tcPr>
          <w:p w:rsidR="0020026C" w:rsidRPr="00840B6D" w:rsidRDefault="0020026C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24" w:type="dxa"/>
            <w:gridSpan w:val="2"/>
            <w:vAlign w:val="center"/>
          </w:tcPr>
          <w:p w:rsidR="0020026C" w:rsidRPr="00840B6D" w:rsidRDefault="0020026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D50870" w:rsidRPr="00840B6D" w:rsidRDefault="00D5087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236402" w:rsidRPr="00840B6D" w:rsidRDefault="00236402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участников резерва управленческих кадров, успешно выполнивших индивидуальный план развития, %</w:t>
            </w:r>
          </w:p>
          <w:p w:rsidR="00236402" w:rsidRPr="00840B6D" w:rsidRDefault="00236402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D50870" w:rsidRPr="00840B6D" w:rsidRDefault="00D5087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</w:t>
            </w:r>
            <w:r w:rsidR="00236402" w:rsidRPr="00840B6D">
              <w:rPr>
                <w:rFonts w:ascii="PT Astra Serif" w:hAnsi="PT Astra Serif"/>
                <w:sz w:val="20"/>
              </w:rPr>
              <w:t>2</w:t>
            </w:r>
            <w:r w:rsidRPr="00840B6D">
              <w:rPr>
                <w:rFonts w:ascii="PT Astra Serif" w:hAnsi="PT Astra Serif"/>
                <w:sz w:val="20"/>
              </w:rPr>
              <w:t xml:space="preserve">. Доля лиц, включенных в резерв управленческих кадров, принявших участие </w:t>
            </w:r>
            <w:r w:rsidR="00236402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мероприятиях </w:t>
            </w:r>
            <w:r w:rsidR="00236402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по профессиональному развитию, %  </w:t>
            </w:r>
          </w:p>
        </w:tc>
        <w:tc>
          <w:tcPr>
            <w:tcW w:w="1024" w:type="dxa"/>
            <w:gridSpan w:val="2"/>
            <w:vAlign w:val="center"/>
          </w:tcPr>
          <w:p w:rsidR="00D50870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30; </w:t>
            </w:r>
            <w:r w:rsidRPr="00840B6D">
              <w:rPr>
                <w:rFonts w:ascii="PT Astra Serif" w:hAnsi="PT Astra Serif"/>
                <w:sz w:val="20"/>
              </w:rPr>
              <w:br/>
              <w:t>2.</w:t>
            </w:r>
            <w:r w:rsidR="00D50870" w:rsidRPr="00840B6D">
              <w:rPr>
                <w:rFonts w:ascii="PT Astra Serif" w:hAnsi="PT Astra Serif"/>
                <w:sz w:val="20"/>
              </w:rPr>
              <w:t xml:space="preserve"> - 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D50870" w:rsidRPr="00840B6D" w:rsidRDefault="00D508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D50870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2. </w:t>
            </w:r>
            <w:r w:rsidR="00D50870" w:rsidRPr="00840B6D">
              <w:rPr>
                <w:rFonts w:ascii="PT Astra Serif" w:hAnsi="PT Astra Serif"/>
                <w:sz w:val="20"/>
              </w:rPr>
              <w:t>не менее 15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73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48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36402" w:rsidRPr="00840B6D" w:rsidRDefault="0023640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36402" w:rsidRPr="00840B6D" w:rsidRDefault="0023640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C105CA" w:rsidRPr="00840B6D" w:rsidTr="00FF077B">
        <w:tc>
          <w:tcPr>
            <w:tcW w:w="629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36402" w:rsidRPr="00840B6D" w:rsidRDefault="00236402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36402" w:rsidRPr="00840B6D" w:rsidRDefault="00236402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73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048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36402" w:rsidRPr="00840B6D" w:rsidRDefault="00236402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</w:tcPr>
          <w:p w:rsidR="00236402" w:rsidRPr="00840B6D" w:rsidRDefault="0023640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 ;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2. не менее 15</w:t>
            </w:r>
          </w:p>
        </w:tc>
      </w:tr>
      <w:tr w:rsidR="00C105CA" w:rsidRPr="00840B6D" w:rsidTr="00773B2A">
        <w:tc>
          <w:tcPr>
            <w:tcW w:w="629" w:type="dxa"/>
            <w:tcBorders>
              <w:bottom w:val="single" w:sz="4" w:space="0" w:color="auto"/>
            </w:tcBorders>
          </w:tcPr>
          <w:p w:rsidR="002663BD" w:rsidRPr="00840B6D" w:rsidRDefault="002663B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2663BD" w:rsidRPr="00840B6D" w:rsidRDefault="002663BD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Содействие в подготовке управленческих кадров организаций приоритетных отраслей экономики и социальной сферы, расположенных на территории Томской области</w:t>
            </w:r>
          </w:p>
        </w:tc>
      </w:tr>
      <w:tr w:rsidR="00C105CA" w:rsidRPr="00840B6D" w:rsidTr="00B954D6">
        <w:tc>
          <w:tcPr>
            <w:tcW w:w="629" w:type="dxa"/>
            <w:vMerge w:val="restart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2126" w:type="dxa"/>
            <w:vMerge w:val="restart"/>
          </w:tcPr>
          <w:p w:rsidR="00E40994" w:rsidRPr="00840B6D" w:rsidRDefault="00E4099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мероприятие 2. Содействие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подготовке управленческих кадров организаций приоритетных отраслей экономики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социальной сферы, расположенных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территории Томской области,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  <w:p w:rsidR="00E40994" w:rsidRPr="00840B6D" w:rsidRDefault="00E4099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13 912,5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5 185,6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3 981,5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Merge w:val="restart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2 050,7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582,0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E40994" w:rsidRPr="00840B6D" w:rsidRDefault="00E4099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специалистов, завершивших обучение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(в процентах к общему количеству специалистов, приступивших </w:t>
            </w:r>
            <w:r w:rsidRPr="00840B6D">
              <w:rPr>
                <w:rFonts w:ascii="PT Astra Serif" w:hAnsi="PT Astra Serif"/>
                <w:sz w:val="20"/>
              </w:rPr>
              <w:br/>
              <w:t>к обучению), %</w:t>
            </w: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2 003,4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1 897,2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489,0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40994" w:rsidRPr="00840B6D" w:rsidRDefault="00E4099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B954D6">
        <w:tc>
          <w:tcPr>
            <w:tcW w:w="629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40994" w:rsidRPr="00840B6D" w:rsidRDefault="00E4099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40994" w:rsidRPr="00840B6D" w:rsidRDefault="00E40994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E40994" w:rsidRPr="00840B6D" w:rsidRDefault="00E40994" w:rsidP="004E484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E40994" w:rsidRPr="00840B6D" w:rsidRDefault="00E40994" w:rsidP="004E4842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40994" w:rsidRPr="00840B6D" w:rsidRDefault="00E4099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E40994" w:rsidRPr="00840B6D" w:rsidRDefault="00E40994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</w:t>
            </w:r>
          </w:p>
        </w:tc>
      </w:tr>
      <w:tr w:rsidR="00C105CA" w:rsidRPr="00840B6D" w:rsidTr="00773B2A">
        <w:trPr>
          <w:trHeight w:val="137"/>
        </w:trPr>
        <w:tc>
          <w:tcPr>
            <w:tcW w:w="629" w:type="dxa"/>
            <w:vMerge w:val="restart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2.1.1.</w:t>
            </w:r>
          </w:p>
        </w:tc>
        <w:tc>
          <w:tcPr>
            <w:tcW w:w="2126" w:type="dxa"/>
            <w:vMerge w:val="restart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Подготовка управленческих кадров для организаций народного хозяйства Российской Федерации </w:t>
            </w: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13 912,5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5 185,6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3 981,5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Merge w:val="restart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2 050,7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582,0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специалистов, сдавших итоговые аттестационные испытания на «хорошо»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«отлично» (в процентах </w:t>
            </w:r>
            <w:r w:rsidRPr="00840B6D">
              <w:rPr>
                <w:rFonts w:ascii="PT Astra Serif" w:hAnsi="PT Astra Serif"/>
                <w:sz w:val="20"/>
              </w:rPr>
              <w:br/>
              <w:t>к общему количеству специалистов, завершивших обучение), %</w:t>
            </w: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2 003,4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1 897,2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489,0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3B47" w:rsidRPr="00840B6D" w:rsidRDefault="00293B4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1 990,3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293B47">
            <w:pPr>
              <w:ind w:hanging="61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582,1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</w:t>
            </w:r>
          </w:p>
        </w:tc>
      </w:tr>
      <w:tr w:rsidR="00C105CA" w:rsidRPr="00840B6D" w:rsidTr="00773B2A">
        <w:trPr>
          <w:trHeight w:val="176"/>
        </w:trPr>
        <w:tc>
          <w:tcPr>
            <w:tcW w:w="629" w:type="dxa"/>
            <w:tcBorders>
              <w:bottom w:val="single" w:sz="4" w:space="0" w:color="auto"/>
            </w:tcBorders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3. Обеспечение реализации Государственного плана подготовки управленческих кадров для организаций народного хозяйства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C105CA" w:rsidRPr="00840B6D" w:rsidTr="00773B2A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1.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</w:t>
            </w:r>
          </w:p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15 493,3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15 493,3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73B2A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2 311,5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выполненных мероприятий по обеспечению реализации Государственного плана подготовки управленческих кадров для организаций народного хозяйства Российской Федерации </w:t>
            </w:r>
          </w:p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 территории Томской области, %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rPr>
          <w:trHeight w:val="293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2 313,3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  <w:tcBorders>
              <w:top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173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048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293B47" w:rsidRPr="00840B6D" w:rsidRDefault="00293B4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93B47" w:rsidRPr="00840B6D" w:rsidRDefault="00293B4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93B47" w:rsidRPr="00840B6D" w:rsidRDefault="00293B4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293B47" w:rsidRPr="00840B6D" w:rsidRDefault="00293B47" w:rsidP="00293B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173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vAlign w:val="center"/>
          </w:tcPr>
          <w:p w:rsidR="00293B47" w:rsidRPr="00840B6D" w:rsidRDefault="00293B4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2 173,7</w:t>
            </w:r>
          </w:p>
        </w:tc>
        <w:tc>
          <w:tcPr>
            <w:tcW w:w="1048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right w:val="single" w:sz="4" w:space="0" w:color="auto"/>
            </w:tcBorders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vAlign w:val="center"/>
          </w:tcPr>
          <w:p w:rsidR="00293B47" w:rsidRPr="00840B6D" w:rsidRDefault="00293B4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tcBorders>
              <w:bottom w:val="single" w:sz="4" w:space="0" w:color="auto"/>
            </w:tcBorders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4317" w:type="dxa"/>
            <w:gridSpan w:val="11"/>
            <w:tcBorders>
              <w:bottom w:val="single" w:sz="4" w:space="0" w:color="auto"/>
            </w:tcBorders>
          </w:tcPr>
          <w:p w:rsidR="00D50870" w:rsidRPr="00840B6D" w:rsidRDefault="00D5087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4. Реализация государственной наградной политики на территории Томской области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2. Награды Томской области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17 610,1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17 610,1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 w:val="restart"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3 073,8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 w:val="restart"/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граждан, награжденных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соответствии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с требованиями нормативных правовых актов,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от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представленных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к награждению, 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2 768,8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910751">
        <w:trPr>
          <w:trHeight w:val="176"/>
        </w:trPr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46113" w:rsidRPr="00840B6D" w:rsidRDefault="0014611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773B2A"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46113" w:rsidRPr="00840B6D" w:rsidRDefault="00146113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840B6D">
              <w:rPr>
                <w:rFonts w:ascii="PT Astra Serif" w:hAnsi="PT Astra Serif"/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2 353,5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46113" w:rsidRPr="00840B6D" w:rsidRDefault="00146113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539" w:type="dxa"/>
            <w:gridSpan w:val="2"/>
            <w:vMerge/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6113" w:rsidRPr="00840B6D" w:rsidRDefault="00146113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</w:t>
            </w:r>
          </w:p>
        </w:tc>
      </w:tr>
      <w:tr w:rsidR="00C105CA" w:rsidRPr="00840B6D" w:rsidTr="00F81128">
        <w:trPr>
          <w:trHeight w:val="168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</w:t>
            </w:r>
            <w:r w:rsidRPr="00840B6D">
              <w:rPr>
                <w:rFonts w:ascii="PT Astra Serif" w:hAnsi="PT Astra Serif"/>
                <w:sz w:val="20"/>
              </w:rPr>
              <w:br/>
              <w:t>по подпрограмме 1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47 015,9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5 185,6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37 084,9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4 745,4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911ACA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7 436,0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771,5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5 967,3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697,2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7 085,5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746,6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5 664,2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6 424,4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5 016,2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6 517,5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5 109,3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6 517,5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5 109,3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04FDD" w:rsidRPr="00840B6D" w:rsidRDefault="00504FD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6 517,5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5 109,3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F811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04FDD" w:rsidRPr="00840B6D" w:rsidRDefault="00504FDD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04FDD" w:rsidRPr="00840B6D" w:rsidRDefault="00504FDD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6 517,5</w:t>
            </w:r>
          </w:p>
        </w:tc>
        <w:tc>
          <w:tcPr>
            <w:tcW w:w="1173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733,5</w:t>
            </w:r>
          </w:p>
        </w:tc>
        <w:tc>
          <w:tcPr>
            <w:tcW w:w="1237" w:type="dxa"/>
            <w:vAlign w:val="center"/>
          </w:tcPr>
          <w:p w:rsidR="00504FDD" w:rsidRPr="00840B6D" w:rsidRDefault="00504FDD" w:rsidP="00504F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5 109,3</w:t>
            </w:r>
          </w:p>
        </w:tc>
        <w:tc>
          <w:tcPr>
            <w:tcW w:w="1048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04FDD" w:rsidRPr="00840B6D" w:rsidRDefault="00504FD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674,7 </w:t>
            </w:r>
          </w:p>
        </w:tc>
        <w:tc>
          <w:tcPr>
            <w:tcW w:w="1800" w:type="dxa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9" w:type="dxa"/>
            <w:gridSpan w:val="2"/>
            <w:vAlign w:val="center"/>
          </w:tcPr>
          <w:p w:rsidR="00504FDD" w:rsidRPr="00840B6D" w:rsidRDefault="00504FDD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992" w:type="dxa"/>
            <w:vAlign w:val="center"/>
          </w:tcPr>
          <w:p w:rsidR="00504FDD" w:rsidRPr="00840B6D" w:rsidRDefault="00504FDD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D50870" w:rsidRPr="00840B6D" w:rsidRDefault="00D50870" w:rsidP="004F24A7">
      <w:pPr>
        <w:pStyle w:val="Default"/>
        <w:ind w:left="360"/>
        <w:rPr>
          <w:rFonts w:ascii="PT Astra Serif" w:hAnsi="PT Astra Serif"/>
          <w:color w:val="auto"/>
        </w:rPr>
        <w:sectPr w:rsidR="00D50870" w:rsidRPr="00840B6D" w:rsidSect="00910751">
          <w:headerReference w:type="default" r:id="rId19"/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6D41B9" w:rsidRPr="00840B6D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000912" w:rsidRPr="00840B6D">
        <w:rPr>
          <w:rFonts w:ascii="PT Astra Serif" w:hAnsi="PT Astra Serif"/>
          <w:sz w:val="24"/>
          <w:szCs w:val="24"/>
        </w:rPr>
        <w:t>3</w:t>
      </w:r>
    </w:p>
    <w:p w:rsidR="006D41B9" w:rsidRPr="00840B6D" w:rsidRDefault="006D41B9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6D41B9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831599" w:rsidRPr="00840B6D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F5385F" w:rsidRPr="00840B6D" w:rsidRDefault="00F5385F" w:rsidP="004F24A7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F60344" w:rsidRPr="00840B6D" w:rsidRDefault="00F60344" w:rsidP="004F24A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Паспорт подпрограммы 2 «Развитие государственной гражданской и муниципальной службы, </w:t>
      </w:r>
    </w:p>
    <w:p w:rsidR="00F60344" w:rsidRPr="00840B6D" w:rsidRDefault="00F60344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840B6D">
        <w:rPr>
          <w:rFonts w:ascii="PT Astra Serif" w:hAnsi="PT Astra Serif"/>
          <w:sz w:val="24"/>
          <w:szCs w:val="24"/>
        </w:rPr>
        <w:t>местного самоуправления в Томской области»</w:t>
      </w:r>
      <w:r w:rsidRPr="00840B6D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</w:p>
    <w:p w:rsidR="00F60344" w:rsidRPr="00840B6D" w:rsidRDefault="00F60344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</w:pPr>
    </w:p>
    <w:tbl>
      <w:tblPr>
        <w:tblW w:w="14884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7"/>
        <w:gridCol w:w="2405"/>
        <w:gridCol w:w="64"/>
        <w:gridCol w:w="1192"/>
        <w:gridCol w:w="1149"/>
        <w:gridCol w:w="1149"/>
        <w:gridCol w:w="1149"/>
        <w:gridCol w:w="1149"/>
        <w:gridCol w:w="1149"/>
        <w:gridCol w:w="1149"/>
        <w:gridCol w:w="1281"/>
        <w:gridCol w:w="1281"/>
      </w:tblGrid>
      <w:tr w:rsidR="00C105CA" w:rsidRPr="00840B6D" w:rsidTr="00FF077B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Наименование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Подпрограмма 2 «Развитие государственной гражданской и муниципальной службы, местного самоуправле</w:t>
            </w:r>
            <w:r w:rsidR="007A4FEC">
              <w:rPr>
                <w:rFonts w:ascii="PT Astra Serif" w:eastAsia="Calibri" w:hAnsi="PT Astra Serif"/>
                <w:sz w:val="20"/>
                <w:lang w:eastAsia="en-US"/>
              </w:rPr>
              <w:t xml:space="preserve">ния в Томской области» </w:t>
            </w:r>
            <w:r w:rsidR="007A4FEC">
              <w:rPr>
                <w:rFonts w:ascii="PT Astra Serif" w:eastAsia="Calibri" w:hAnsi="PT Astra Serif"/>
                <w:sz w:val="20"/>
                <w:lang w:eastAsia="en-US"/>
              </w:rPr>
              <w:br/>
              <w:t>(далее –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подпрограмма 2)</w:t>
            </w:r>
          </w:p>
        </w:tc>
      </w:tr>
      <w:tr w:rsidR="00C105CA" w:rsidRPr="00840B6D" w:rsidTr="00FF077B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Соисполнитель государственной программы (ответственный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за подпрограмму 2)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Департамент государственной гражданской службы Администрации Томской области</w:t>
            </w:r>
          </w:p>
        </w:tc>
      </w:tr>
      <w:tr w:rsidR="00C105CA" w:rsidRPr="00840B6D" w:rsidTr="00FF077B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Участники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Департамент государственной гражданской службы Администрации Томской области;</w:t>
            </w:r>
          </w:p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Департамент муниципального развития Администрации Томской области</w:t>
            </w:r>
          </w:p>
        </w:tc>
      </w:tr>
      <w:tr w:rsidR="00C105CA" w:rsidRPr="00840B6D" w:rsidTr="00FF077B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Цель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Повышение эффективности системы управления кадровым составом государственной гражданской и муниципальной службы региона, содействие развитию местного самоуправления на территории Томской области</w:t>
            </w:r>
          </w:p>
        </w:tc>
      </w:tr>
      <w:tr w:rsidR="00C105CA" w:rsidRPr="00840B6D" w:rsidTr="00FF077B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цели подпрограммы 2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и их значения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цели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523DA8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 Доля вакантных должностей государственной гражданской службы Томской области, замещенных на основе конкурса или из кадрового резерва</w:t>
            </w:r>
            <w:r w:rsidR="00FC6AAE" w:rsidRPr="00840B6D">
              <w:rPr>
                <w:rFonts w:ascii="PT Astra Serif" w:hAnsi="PT Astra Serif"/>
                <w:sz w:val="20"/>
              </w:rPr>
              <w:t>,</w:t>
            </w:r>
            <w:r w:rsidRPr="00840B6D">
              <w:rPr>
                <w:rFonts w:ascii="PT Astra Serif" w:hAnsi="PT Astra Serif"/>
                <w:sz w:val="20"/>
              </w:rPr>
              <w:t xml:space="preserve"> от общего количества назначений </w:t>
            </w:r>
            <w:r w:rsidRPr="00840B6D">
              <w:rPr>
                <w:rFonts w:ascii="PT Astra Serif" w:hAnsi="PT Astra Serif"/>
                <w:sz w:val="20"/>
              </w:rPr>
              <w:br/>
              <w:t>на должности, предполагающи</w:t>
            </w:r>
            <w:r w:rsidR="00523DA8" w:rsidRPr="00840B6D">
              <w:rPr>
                <w:rFonts w:ascii="PT Astra Serif" w:hAnsi="PT Astra Serif"/>
                <w:sz w:val="20"/>
              </w:rPr>
              <w:t>е</w:t>
            </w:r>
            <w:r w:rsidRPr="00840B6D">
              <w:rPr>
                <w:rFonts w:ascii="PT Astra Serif" w:hAnsi="PT Astra Serif"/>
                <w:sz w:val="20"/>
              </w:rPr>
              <w:t xml:space="preserve"> обязательное замещение </w:t>
            </w:r>
            <w:r w:rsidRPr="00840B6D">
              <w:rPr>
                <w:rFonts w:ascii="PT Astra Serif" w:hAnsi="PT Astra Serif"/>
                <w:sz w:val="20"/>
              </w:rPr>
              <w:br/>
              <w:t>по конкурсу, %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Доля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профессиональному развитию, соответствующих приоритетным направлениям профессионального развития государственных гражданских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муниципальных служащих Томской области, от общего количества реализованных мероприятий, %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не менее 50,00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Показатель 3. Доля населения Томской области, удовлетворенного деятельностью органов местного самоуправления муниципальных образований Томской области, %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42,12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39,10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39,20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39,40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39,70</w:t>
            </w:r>
          </w:p>
        </w:tc>
      </w:tr>
      <w:tr w:rsidR="00C105CA" w:rsidRPr="00840B6D" w:rsidTr="00FF077B">
        <w:trPr>
          <w:trHeight w:val="353"/>
        </w:trPr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Задачи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Развитие государственной гражданской службы Томской области</w:t>
            </w:r>
          </w:p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2.</w:t>
            </w:r>
            <w:r w:rsidRPr="00840B6D">
              <w:rPr>
                <w:rFonts w:ascii="PT Astra Serif" w:hAnsi="PT Astra Serif"/>
                <w:sz w:val="20"/>
              </w:rPr>
              <w:t xml:space="preserve"> Содействие развитию муниципальной службы Томской области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Задача 3. Государственная поддержка развития местного самоуправления в Томской области</w:t>
            </w:r>
          </w:p>
        </w:tc>
      </w:tr>
      <w:tr w:rsidR="00C105CA" w:rsidRPr="00840B6D" w:rsidTr="00FF077B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Показатели задач подпрограммы 2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их значения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задач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Развитие государственной гражданской службы Томской области</w:t>
            </w:r>
          </w:p>
        </w:tc>
      </w:tr>
      <w:tr w:rsidR="00905534" w:rsidRPr="00840B6D" w:rsidTr="00FF077B">
        <w:trPr>
          <w:trHeight w:val="60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государственных гражданских служащих Томской области,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</w:p>
          <w:p w:rsidR="00905534" w:rsidRPr="00840B6D" w:rsidRDefault="0090553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 профессиональному развитию,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24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24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24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DC5D7B">
            <w:pPr>
              <w:ind w:firstLine="24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49,00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24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7192A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7192A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55,00</w:t>
            </w:r>
          </w:p>
        </w:tc>
      </w:tr>
      <w:tr w:rsidR="00C105CA" w:rsidRPr="00840B6D" w:rsidTr="00FF077B">
        <w:trPr>
          <w:trHeight w:val="60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размещенных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портале дистанционного образования Администрации Томской области электронных дистанционных курсов </w:t>
            </w:r>
          </w:p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 программам обучения государственных гражданских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FF077B">
        <w:trPr>
          <w:trHeight w:val="318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государственных гражданских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905534" w:rsidRPr="00840B6D" w:rsidTr="00FF077B">
        <w:trPr>
          <w:trHeight w:val="20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муниципальных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719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719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719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534" w:rsidRPr="00840B6D" w:rsidRDefault="0090553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39,00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размещенных на портале дистанционного образования Администрации Томской области электронных дистанционных курсов </w:t>
            </w:r>
            <w:r w:rsidRPr="00840B6D">
              <w:rPr>
                <w:rFonts w:ascii="PT Astra Serif" w:hAnsi="PT Astra Serif"/>
                <w:sz w:val="20"/>
              </w:rPr>
              <w:br/>
              <w:t>по обучению муниципальных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муниципальных служащих, ед.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4" w:rsidRPr="00840B6D" w:rsidRDefault="00F6034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C105CA" w:rsidRPr="00840B6D" w:rsidTr="00FF077B">
        <w:trPr>
          <w:trHeight w:val="1751"/>
        </w:trPr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ED" w:rsidRPr="00840B6D" w:rsidRDefault="00AC5CED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Уровень удовлетворенности населения Томской области качеством предоставления муниципальных услуг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%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44,64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42,10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42,40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ED" w:rsidRPr="00840B6D" w:rsidRDefault="00AC5CED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42,80</w:t>
            </w:r>
          </w:p>
        </w:tc>
      </w:tr>
      <w:tr w:rsidR="00C105CA" w:rsidRPr="00840B6D" w:rsidTr="00FF077B"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Сроки реализации подпрограммы 2</w:t>
            </w:r>
          </w:p>
        </w:tc>
        <w:tc>
          <w:tcPr>
            <w:tcW w:w="131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2020 – 2024 годы с прогнозом </w:t>
            </w:r>
            <w:r w:rsidRPr="00840B6D">
              <w:rPr>
                <w:rFonts w:ascii="PT Astra Serif" w:hAnsi="PT Astra Serif"/>
                <w:sz w:val="20"/>
              </w:rPr>
              <w:t>на 2025 и 2026 годы</w:t>
            </w:r>
          </w:p>
        </w:tc>
      </w:tr>
      <w:tr w:rsidR="00C105CA" w:rsidRPr="00840B6D" w:rsidTr="00FF077B"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Объем </w:t>
            </w:r>
            <w:r w:rsidR="007A4FEC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и источники финансирования подпрограммы 2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по годам реализации, </w:t>
            </w:r>
            <w:r w:rsidR="007A4FEC">
              <w:rPr>
                <w:rFonts w:ascii="PT Astra Serif" w:eastAsia="Calibri" w:hAnsi="PT Astra Serif"/>
                <w:sz w:val="20"/>
                <w:lang w:eastAsia="en-US"/>
              </w:rPr>
              <w:br/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тыс. рублей)</w:t>
            </w: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F60344" w:rsidRPr="00840B6D" w:rsidRDefault="00F6034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A7C51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в т.ч. средства федерального бюджета, поступающие напрямую получателям </w:t>
            </w:r>
            <w:r w:rsidRPr="00840B6D">
              <w:rPr>
                <w:rFonts w:ascii="PT Astra Serif" w:hAnsi="PT Astra Serif"/>
                <w:sz w:val="20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853080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217683,2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25006,6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32093,6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32041,2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внебюджетные источники </w:t>
            </w:r>
            <w:r w:rsidRPr="00840B6D">
              <w:rPr>
                <w:rFonts w:ascii="PT Astra Serif" w:hAnsi="PT Astra Serif"/>
                <w:sz w:val="20"/>
              </w:rPr>
              <w:br/>
              <w:t>(по согласованию) (прогноз)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4" w:rsidRPr="00840B6D" w:rsidRDefault="00F6034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FF077B"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217683,2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25006,6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32533,2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32093,6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32041,2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32001,2</w:t>
            </w:r>
          </w:p>
        </w:tc>
      </w:tr>
    </w:tbl>
    <w:p w:rsidR="004D681E" w:rsidRPr="00840B6D" w:rsidRDefault="004D681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4D681E" w:rsidRPr="00840B6D" w:rsidSect="001D7613">
          <w:headerReference w:type="default" r:id="rId20"/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F5385F" w:rsidRPr="00840B6D" w:rsidRDefault="00F5385F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516254" w:rsidRPr="00840B6D">
        <w:rPr>
          <w:rFonts w:ascii="PT Astra Serif" w:hAnsi="PT Astra Serif"/>
          <w:sz w:val="24"/>
          <w:szCs w:val="24"/>
        </w:rPr>
        <w:t>4</w:t>
      </w:r>
    </w:p>
    <w:p w:rsidR="00F5385F" w:rsidRPr="00840B6D" w:rsidRDefault="00F5385F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F5385F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7A4FEC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20026C" w:rsidRDefault="0020026C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7A4FEC" w:rsidRPr="00840B6D" w:rsidRDefault="007A4FEC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4D681E" w:rsidRPr="00840B6D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4D681E" w:rsidRPr="00840B6D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и ресурсное обеспечение реализации подпрограммы 2</w:t>
      </w:r>
    </w:p>
    <w:p w:rsidR="004D681E" w:rsidRPr="00840B6D" w:rsidRDefault="004D681E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488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3"/>
        <w:gridCol w:w="2121"/>
        <w:gridCol w:w="1294"/>
        <w:gridCol w:w="979"/>
        <w:gridCol w:w="1137"/>
        <w:gridCol w:w="11"/>
        <w:gridCol w:w="1268"/>
        <w:gridCol w:w="1000"/>
        <w:gridCol w:w="1136"/>
        <w:gridCol w:w="1843"/>
        <w:gridCol w:w="12"/>
        <w:gridCol w:w="2256"/>
        <w:gridCol w:w="1134"/>
      </w:tblGrid>
      <w:tr w:rsidR="00C105CA" w:rsidRPr="00840B6D" w:rsidTr="00FF077B">
        <w:tc>
          <w:tcPr>
            <w:tcW w:w="693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121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94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979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552" w:type="dxa"/>
            <w:gridSpan w:val="5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843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Участник/</w:t>
            </w:r>
            <w:r w:rsidRPr="00840B6D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состав основного мероприятия,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FF077B">
        <w:trPr>
          <w:trHeight w:val="253"/>
        </w:trPr>
        <w:tc>
          <w:tcPr>
            <w:tcW w:w="693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79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279" w:type="dxa"/>
            <w:gridSpan w:val="2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000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местных бюджетов </w:t>
            </w:r>
          </w:p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6" w:type="dxa"/>
            <w:vMerge w:val="restart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источников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843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FF077B">
        <w:tc>
          <w:tcPr>
            <w:tcW w:w="693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79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9" w:type="dxa"/>
            <w:gridSpan w:val="2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00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6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vMerge/>
            <w:vAlign w:val="center"/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134" w:type="dxa"/>
            <w:vAlign w:val="center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значения по годам реализации</w:t>
            </w:r>
          </w:p>
        </w:tc>
      </w:tr>
      <w:tr w:rsidR="00C105CA" w:rsidRPr="00840B6D" w:rsidTr="00FF077B">
        <w:tc>
          <w:tcPr>
            <w:tcW w:w="14884" w:type="dxa"/>
            <w:gridSpan w:val="13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Подпрограмма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  <w:r w:rsidRPr="00840B6D">
              <w:rPr>
                <w:rFonts w:ascii="PT Astra Serif" w:hAnsi="PT Astra Serif"/>
                <w:sz w:val="20"/>
              </w:rPr>
              <w:t xml:space="preserve"> </w:t>
            </w:r>
          </w:p>
        </w:tc>
      </w:tr>
      <w:tr w:rsidR="00C105CA" w:rsidRPr="00840B6D" w:rsidTr="00FF077B">
        <w:tc>
          <w:tcPr>
            <w:tcW w:w="693" w:type="dxa"/>
            <w:tcBorders>
              <w:bottom w:val="single" w:sz="4" w:space="0" w:color="auto"/>
            </w:tcBorders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191" w:type="dxa"/>
            <w:gridSpan w:val="12"/>
            <w:tcBorders>
              <w:bottom w:val="single" w:sz="4" w:space="0" w:color="auto"/>
            </w:tcBorders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Развитие государственной гражданской службы Томской области</w:t>
            </w:r>
          </w:p>
        </w:tc>
      </w:tr>
      <w:tr w:rsidR="00C105CA" w:rsidRPr="00840B6D" w:rsidTr="00FF077B"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</w:t>
            </w:r>
            <w:r w:rsidR="00DD6F7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3. Развитие государственной гражданской службы Томской области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36 504,7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36 504,7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FF077B">
        <w:trPr>
          <w:trHeight w:val="942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5 251,7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государственных гражданских служащих Томской области,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 профессиональному развитию, %</w:t>
            </w: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размещенных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портале дистанционного образования Администрации Томской области электронных дистанционных курсов </w:t>
            </w: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 программам обучения государственных гражданских служащих, ед.</w:t>
            </w: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 </w:t>
            </w:r>
          </w:p>
          <w:p w:rsidR="00CF7ED7" w:rsidRPr="00840B6D" w:rsidRDefault="00CF7ED7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Количество проведенных конкурсов профессионального мастерства среди государственных гражданских служащих,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52; </w:t>
            </w:r>
            <w:r w:rsidRPr="00840B6D">
              <w:rPr>
                <w:rFonts w:ascii="PT Astra Serif" w:hAnsi="PT Astra Serif"/>
                <w:sz w:val="20"/>
              </w:rPr>
              <w:br/>
              <w:t>2. 1;</w:t>
            </w:r>
            <w:r w:rsidRPr="00840B6D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C105CA" w:rsidRPr="00840B6D" w:rsidTr="00FF077B">
        <w:trPr>
          <w:trHeight w:val="760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5 337,2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52; </w:t>
            </w:r>
            <w:r w:rsidRPr="00840B6D">
              <w:rPr>
                <w:rFonts w:ascii="PT Astra Serif" w:hAnsi="PT Astra Serif"/>
                <w:sz w:val="20"/>
              </w:rPr>
              <w:br/>
              <w:t>2. 2;</w:t>
            </w:r>
            <w:r w:rsidRPr="00840B6D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C105CA" w:rsidRPr="00840B6D" w:rsidTr="00FF077B">
        <w:trPr>
          <w:trHeight w:val="1060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5 314,0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5 314,0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2056A5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47; </w:t>
            </w:r>
            <w:r w:rsidRPr="00840B6D">
              <w:rPr>
                <w:rFonts w:ascii="PT Astra Serif" w:hAnsi="PT Astra Serif"/>
                <w:sz w:val="20"/>
              </w:rPr>
              <w:br/>
              <w:t>2. 3;</w:t>
            </w:r>
            <w:r w:rsidRPr="00840B6D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C105CA" w:rsidRPr="00840B6D" w:rsidTr="00FF077B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2056A5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49; </w:t>
            </w:r>
            <w:r w:rsidRPr="00840B6D">
              <w:rPr>
                <w:rFonts w:ascii="PT Astra Serif" w:hAnsi="PT Astra Serif"/>
                <w:sz w:val="20"/>
              </w:rPr>
              <w:br/>
              <w:t>2. 4;</w:t>
            </w:r>
            <w:r w:rsidRPr="00840B6D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C105CA" w:rsidRPr="00840B6D" w:rsidTr="00FF077B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52; </w:t>
            </w:r>
            <w:r w:rsidRPr="00840B6D">
              <w:rPr>
                <w:rFonts w:ascii="PT Astra Serif" w:hAnsi="PT Astra Serif"/>
                <w:sz w:val="20"/>
              </w:rPr>
              <w:br/>
              <w:t>2. 5;</w:t>
            </w:r>
            <w:r w:rsidRPr="00840B6D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C105CA" w:rsidRPr="00840B6D" w:rsidTr="00FF077B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F7ED7" w:rsidRPr="00840B6D" w:rsidRDefault="00CF7ED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5 039,3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2056A5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54; </w:t>
            </w:r>
            <w:r w:rsidRPr="00840B6D">
              <w:rPr>
                <w:rFonts w:ascii="PT Astra Serif" w:hAnsi="PT Astra Serif"/>
                <w:sz w:val="20"/>
              </w:rPr>
              <w:br/>
              <w:t>2. 6;</w:t>
            </w:r>
            <w:r w:rsidRPr="00840B6D">
              <w:rPr>
                <w:rFonts w:ascii="PT Astra Serif" w:hAnsi="PT Astra Serif"/>
                <w:sz w:val="20"/>
              </w:rPr>
              <w:br/>
              <w:t>3. 0</w:t>
            </w:r>
          </w:p>
        </w:tc>
      </w:tr>
      <w:tr w:rsidR="00C105CA" w:rsidRPr="00840B6D" w:rsidTr="00FF077B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F7ED7" w:rsidRPr="00840B6D" w:rsidRDefault="00CF7ED7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CF7E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5 261,6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7" w:rsidRPr="00840B6D" w:rsidRDefault="00CF7ED7" w:rsidP="002056A5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55; </w:t>
            </w:r>
            <w:r w:rsidRPr="00840B6D">
              <w:rPr>
                <w:rFonts w:ascii="PT Astra Serif" w:hAnsi="PT Astra Serif"/>
                <w:sz w:val="20"/>
              </w:rPr>
              <w:br/>
              <w:t>2. 7;</w:t>
            </w:r>
            <w:r w:rsidRPr="00840B6D">
              <w:rPr>
                <w:rFonts w:ascii="PT Astra Serif" w:hAnsi="PT Astra Serif"/>
                <w:sz w:val="20"/>
              </w:rPr>
              <w:br/>
              <w:t>3. 1</w:t>
            </w:r>
          </w:p>
        </w:tc>
      </w:tr>
      <w:tr w:rsidR="00C105CA" w:rsidRPr="00840B6D" w:rsidTr="00CF7ED7">
        <w:trPr>
          <w:trHeight w:val="2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1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1E" w:rsidRPr="00840B6D" w:rsidRDefault="004D681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Содействие развитию муниципальной службы Томской области</w:t>
            </w:r>
          </w:p>
        </w:tc>
      </w:tr>
      <w:tr w:rsidR="00C105CA" w:rsidRPr="00840B6D" w:rsidTr="00CF7ED7"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</w:t>
            </w:r>
            <w:r w:rsidR="00DD6F7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4. Содействие развитию муниципальной службы Томской области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31 418,0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31 418,0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CF7ED7">
        <w:trPr>
          <w:trHeight w:val="629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3 740,1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муниципальных служащих Томской области,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развитию, %.</w:t>
            </w:r>
          </w:p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размещенных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портале дистанционного образования Администрации Томской области электронных дистанционных курсов </w:t>
            </w:r>
            <w:r w:rsidRPr="00840B6D">
              <w:rPr>
                <w:rFonts w:ascii="PT Astra Serif" w:hAnsi="PT Astra Serif"/>
                <w:sz w:val="20"/>
              </w:rPr>
              <w:br/>
              <w:t>по обучению муниципальных служащих, ед.</w:t>
            </w:r>
          </w:p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 Количество проведенных конкурсов профессионального мастерства среди муниципальных служащих,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37;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2;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C105CA" w:rsidRPr="00840B6D" w:rsidTr="00CF7ED7">
        <w:trPr>
          <w:trHeight w:val="712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4 925,3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37;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C105CA" w:rsidRPr="00840B6D" w:rsidTr="00CF7ED7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32;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C105CA" w:rsidRPr="00840B6D" w:rsidTr="00CF7ED7">
        <w:trPr>
          <w:trHeight w:val="626"/>
        </w:trPr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34;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C105CA" w:rsidRPr="00840B6D" w:rsidTr="00CF7ED7">
        <w:trPr>
          <w:trHeight w:val="723"/>
        </w:trPr>
        <w:tc>
          <w:tcPr>
            <w:tcW w:w="693" w:type="dxa"/>
            <w:vMerge/>
            <w:tcBorders>
              <w:top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000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  <w:tcBorders>
              <w:top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37;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7;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C105CA" w:rsidRPr="00840B6D" w:rsidTr="00FF077B">
        <w:trPr>
          <w:trHeight w:val="1062"/>
        </w:trPr>
        <w:tc>
          <w:tcPr>
            <w:tcW w:w="69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137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4 683,9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38;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8;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3. 1</w:t>
            </w:r>
          </w:p>
        </w:tc>
      </w:tr>
      <w:tr w:rsidR="00C105CA" w:rsidRPr="00840B6D" w:rsidTr="00FF077B">
        <w:trPr>
          <w:trHeight w:val="1146"/>
        </w:trPr>
        <w:tc>
          <w:tcPr>
            <w:tcW w:w="69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137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9" w:type="dxa"/>
            <w:gridSpan w:val="2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4 461,6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55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6" w:type="dxa"/>
            <w:vMerge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39;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9;</w:t>
            </w:r>
          </w:p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3. 0</w:t>
            </w:r>
          </w:p>
        </w:tc>
      </w:tr>
      <w:tr w:rsidR="00C105CA" w:rsidRPr="00840B6D" w:rsidTr="00FF077B">
        <w:tc>
          <w:tcPr>
            <w:tcW w:w="693" w:type="dxa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191" w:type="dxa"/>
            <w:gridSpan w:val="12"/>
          </w:tcPr>
          <w:p w:rsidR="004D681E" w:rsidRPr="00840B6D" w:rsidRDefault="004D681E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3. Государственная поддержка развития местного самоуправления в Томской области</w:t>
            </w:r>
          </w:p>
        </w:tc>
      </w:tr>
      <w:tr w:rsidR="00C105CA" w:rsidRPr="00840B6D" w:rsidTr="00FF077B">
        <w:tc>
          <w:tcPr>
            <w:tcW w:w="693" w:type="dxa"/>
            <w:vMerge w:val="restart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2121" w:type="dxa"/>
            <w:vMerge w:val="restart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ВЦП 5.</w:t>
            </w:r>
          </w:p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Государственная поддержка развития местного самоуправления </w:t>
            </w:r>
            <w:r w:rsidRPr="00840B6D">
              <w:rPr>
                <w:rFonts w:ascii="PT Astra Serif" w:hAnsi="PT Astra Serif"/>
                <w:sz w:val="20"/>
              </w:rPr>
              <w:br/>
              <w:t>в Томской области</w:t>
            </w: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149 760,5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149 760,5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 w:val="restart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муниципального развития Администрации Томской области</w:t>
            </w:r>
          </w:p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FF077B">
        <w:trPr>
          <w:trHeight w:val="108"/>
        </w:trPr>
        <w:tc>
          <w:tcPr>
            <w:tcW w:w="69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16 014,8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Уровень удовлетворенности населения Томской области качеством предоставления муниципальных услуг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42,10</w:t>
            </w:r>
          </w:p>
        </w:tc>
      </w:tr>
      <w:tr w:rsidR="00C105CA" w:rsidRPr="00840B6D" w:rsidTr="00FF077B">
        <w:trPr>
          <w:trHeight w:val="59"/>
        </w:trPr>
        <w:tc>
          <w:tcPr>
            <w:tcW w:w="69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22 275,7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42,30</w:t>
            </w:r>
          </w:p>
        </w:tc>
      </w:tr>
      <w:tr w:rsidR="00C105CA" w:rsidRPr="00840B6D" w:rsidTr="00FF077B">
        <w:tc>
          <w:tcPr>
            <w:tcW w:w="69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42,40</w:t>
            </w:r>
          </w:p>
        </w:tc>
      </w:tr>
      <w:tr w:rsidR="00C105CA" w:rsidRPr="00840B6D" w:rsidTr="00FF077B">
        <w:tc>
          <w:tcPr>
            <w:tcW w:w="69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22 318,0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42,50</w:t>
            </w:r>
          </w:p>
        </w:tc>
      </w:tr>
      <w:tr w:rsidR="00C105CA" w:rsidRPr="00840B6D" w:rsidTr="00FF077B">
        <w:tc>
          <w:tcPr>
            <w:tcW w:w="69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ind w:left="99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42,60</w:t>
            </w:r>
          </w:p>
        </w:tc>
      </w:tr>
      <w:tr w:rsidR="00C105CA" w:rsidRPr="00840B6D" w:rsidTr="00FF077B">
        <w:tc>
          <w:tcPr>
            <w:tcW w:w="69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42,70</w:t>
            </w:r>
          </w:p>
        </w:tc>
      </w:tr>
      <w:tr w:rsidR="00C105CA" w:rsidRPr="00840B6D" w:rsidTr="00FF077B">
        <w:tc>
          <w:tcPr>
            <w:tcW w:w="69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22 278,0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Merge/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68" w:type="dxa"/>
            <w:gridSpan w:val="2"/>
            <w:vMerge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53080" w:rsidRPr="00840B6D" w:rsidRDefault="00853080" w:rsidP="002B29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42,80</w:t>
            </w:r>
          </w:p>
        </w:tc>
      </w:tr>
      <w:tr w:rsidR="00C105CA" w:rsidRPr="00840B6D" w:rsidTr="00853080">
        <w:trPr>
          <w:trHeight w:val="168"/>
        </w:trPr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подпрограмме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217 683,2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217 683,2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25 006,6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32 538,2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32 093,6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32 093,6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32 041,2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32 041,2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853080"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vAlign w:val="center"/>
          </w:tcPr>
          <w:p w:rsidR="00853080" w:rsidRPr="00840B6D" w:rsidRDefault="0085308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53080" w:rsidRPr="00840B6D" w:rsidRDefault="0085308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79" w:type="dxa"/>
            <w:vAlign w:val="center"/>
          </w:tcPr>
          <w:p w:rsidR="00853080" w:rsidRPr="00840B6D" w:rsidRDefault="00853080" w:rsidP="008530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148" w:type="dxa"/>
            <w:gridSpan w:val="2"/>
            <w:vAlign w:val="center"/>
          </w:tcPr>
          <w:p w:rsidR="00853080" w:rsidRPr="00840B6D" w:rsidRDefault="0085308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68" w:type="dxa"/>
            <w:vAlign w:val="center"/>
          </w:tcPr>
          <w:p w:rsidR="00853080" w:rsidRPr="00840B6D" w:rsidRDefault="00853080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32 001,2</w:t>
            </w:r>
          </w:p>
        </w:tc>
        <w:tc>
          <w:tcPr>
            <w:tcW w:w="1000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6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268" w:type="dxa"/>
            <w:gridSpan w:val="2"/>
            <w:vAlign w:val="center"/>
          </w:tcPr>
          <w:p w:rsidR="00853080" w:rsidRPr="00840B6D" w:rsidRDefault="00853080" w:rsidP="004F24A7">
            <w:pPr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4" w:type="dxa"/>
            <w:vAlign w:val="center"/>
          </w:tcPr>
          <w:p w:rsidR="00853080" w:rsidRPr="00840B6D" w:rsidRDefault="00853080" w:rsidP="004F24A7">
            <w:pPr>
              <w:widowControl w:val="0"/>
              <w:autoSpaceDE w:val="0"/>
              <w:autoSpaceDN w:val="0"/>
              <w:ind w:firstLine="2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4D681E" w:rsidRPr="00840B6D" w:rsidRDefault="004D681E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  <w:sectPr w:rsidR="004D681E" w:rsidRPr="00840B6D" w:rsidSect="00630D2F">
          <w:headerReference w:type="default" r:id="rId21"/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4D681E" w:rsidRPr="00840B6D" w:rsidRDefault="004D681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C94E0E" w:rsidRPr="00840B6D">
        <w:rPr>
          <w:rFonts w:ascii="PT Astra Serif" w:hAnsi="PT Astra Serif"/>
          <w:sz w:val="24"/>
          <w:szCs w:val="24"/>
        </w:rPr>
        <w:t>5</w:t>
      </w:r>
    </w:p>
    <w:p w:rsidR="004D681E" w:rsidRPr="00840B6D" w:rsidRDefault="004D681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4D681E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831599" w:rsidRPr="00840B6D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7A4FEC" w:rsidRPr="00840B6D" w:rsidRDefault="007A4FEC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4D681E" w:rsidRPr="00840B6D" w:rsidRDefault="004D681E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</w:pP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и ресурсное обеспечение реализации подпрограммы 3 </w:t>
      </w:r>
    </w:p>
    <w:p w:rsidR="00BB747E" w:rsidRPr="00840B6D" w:rsidRDefault="00BB747E" w:rsidP="004F24A7">
      <w:pPr>
        <w:rPr>
          <w:rFonts w:ascii="PT Astra Serif" w:hAnsi="PT Astra Serif"/>
          <w:sz w:val="25"/>
          <w:szCs w:val="25"/>
        </w:rPr>
      </w:pPr>
    </w:p>
    <w:tbl>
      <w:tblPr>
        <w:tblW w:w="1488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1993"/>
        <w:gridCol w:w="1276"/>
        <w:gridCol w:w="1262"/>
        <w:gridCol w:w="1276"/>
        <w:gridCol w:w="1417"/>
        <w:gridCol w:w="1137"/>
        <w:gridCol w:w="1134"/>
        <w:gridCol w:w="1428"/>
        <w:gridCol w:w="1982"/>
        <w:gridCol w:w="1278"/>
      </w:tblGrid>
      <w:tr w:rsidR="00C105CA" w:rsidRPr="00840B6D" w:rsidTr="00FF077B">
        <w:trPr>
          <w:trHeight w:val="20"/>
        </w:trPr>
        <w:tc>
          <w:tcPr>
            <w:tcW w:w="701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993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Наименование подпрограммы, задачи подпрограммы, </w:t>
            </w:r>
            <w:r w:rsidRPr="00840B6D">
              <w:rPr>
                <w:rFonts w:ascii="PT Astra Serif" w:hAnsi="PT Astra Serif"/>
                <w:sz w:val="20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1262" w:type="dxa"/>
            <w:vMerge w:val="restart"/>
            <w:vAlign w:val="center"/>
          </w:tcPr>
          <w:p w:rsidR="00BB747E" w:rsidRPr="00840B6D" w:rsidRDefault="00BB747E" w:rsidP="007A4FEC">
            <w:pPr>
              <w:ind w:left="-62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финанси</w:t>
            </w:r>
            <w:r w:rsidR="007A4FEC">
              <w:rPr>
                <w:rFonts w:ascii="PT Astra Serif" w:hAnsi="PT Astra Serif"/>
                <w:sz w:val="20"/>
              </w:rPr>
              <w:t>-</w:t>
            </w:r>
            <w:r w:rsidRPr="00840B6D">
              <w:rPr>
                <w:rFonts w:ascii="PT Astra Serif" w:hAnsi="PT Astra Serif"/>
                <w:sz w:val="20"/>
              </w:rPr>
              <w:t>рования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964" w:type="dxa"/>
            <w:gridSpan w:val="4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428" w:type="dxa"/>
            <w:vMerge w:val="restart"/>
            <w:vAlign w:val="center"/>
          </w:tcPr>
          <w:p w:rsidR="00BB747E" w:rsidRPr="00840B6D" w:rsidRDefault="00BB747E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Участник/</w:t>
            </w:r>
            <w:r w:rsidRPr="00840B6D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260" w:type="dxa"/>
            <w:gridSpan w:val="2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состав основного мероприятия,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FF077B">
        <w:trPr>
          <w:trHeight w:val="299"/>
        </w:trPr>
        <w:tc>
          <w:tcPr>
            <w:tcW w:w="701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62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бюджета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417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137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4" w:type="dxa"/>
            <w:vMerge w:val="restart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источников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428" w:type="dxa"/>
            <w:vMerge/>
          </w:tcPr>
          <w:p w:rsidR="00BB747E" w:rsidRPr="00840B6D" w:rsidRDefault="00BB747E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gridSpan w:val="2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FF077B">
        <w:trPr>
          <w:trHeight w:val="21"/>
        </w:trPr>
        <w:tc>
          <w:tcPr>
            <w:tcW w:w="701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62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7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28" w:type="dxa"/>
            <w:vMerge/>
          </w:tcPr>
          <w:p w:rsidR="00BB747E" w:rsidRPr="00840B6D" w:rsidRDefault="00BB747E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наименование </w:t>
            </w:r>
            <w:r w:rsidRPr="00840B6D">
              <w:rPr>
                <w:rFonts w:ascii="PT Astra Serif" w:hAnsi="PT Astra Serif"/>
                <w:sz w:val="20"/>
              </w:rPr>
              <w:br/>
              <w:t>и единица измерения</w:t>
            </w:r>
          </w:p>
        </w:tc>
        <w:tc>
          <w:tcPr>
            <w:tcW w:w="1278" w:type="dxa"/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значения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FF077B">
        <w:trPr>
          <w:trHeight w:val="28"/>
        </w:trPr>
        <w:tc>
          <w:tcPr>
            <w:tcW w:w="14884" w:type="dxa"/>
            <w:gridSpan w:val="11"/>
          </w:tcPr>
          <w:p w:rsidR="00BB747E" w:rsidRPr="00840B6D" w:rsidRDefault="00BB747E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Подпрограмма 3</w:t>
            </w:r>
          </w:p>
        </w:tc>
      </w:tr>
      <w:tr w:rsidR="00C105CA" w:rsidRPr="00840B6D" w:rsidTr="00FF077B">
        <w:trPr>
          <w:trHeight w:val="25"/>
        </w:trPr>
        <w:tc>
          <w:tcPr>
            <w:tcW w:w="701" w:type="dxa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183" w:type="dxa"/>
            <w:gridSpan w:val="10"/>
          </w:tcPr>
          <w:p w:rsidR="00BB747E" w:rsidRPr="00840B6D" w:rsidRDefault="00BB747E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Обеспечение необходимым и обоснованным набором ресурсов деятельности Администрации Томской области</w:t>
            </w:r>
          </w:p>
        </w:tc>
      </w:tr>
      <w:tr w:rsidR="00C873DF" w:rsidRPr="00840B6D" w:rsidTr="00FF077B">
        <w:trPr>
          <w:trHeight w:val="210"/>
        </w:trPr>
        <w:tc>
          <w:tcPr>
            <w:tcW w:w="701" w:type="dxa"/>
            <w:vMerge w:val="restart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1993" w:type="dxa"/>
            <w:vMerge w:val="restart"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ВЦП 6. Обеспечение необходимым </w:t>
            </w:r>
            <w:r w:rsidRPr="00840B6D">
              <w:rPr>
                <w:rFonts w:ascii="PT Astra Serif" w:hAnsi="PT Astra Serif"/>
                <w:sz w:val="20"/>
              </w:rPr>
              <w:br/>
              <w:t>и обоснованным набором ресурсов деятельности Администрации Томской области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873D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1 364 852,1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66511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1 364 852,1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 w:val="restart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Департамент финансово-ресурсного обеспечения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Администра</w:t>
            </w:r>
            <w:r w:rsidR="007A4FEC">
              <w:rPr>
                <w:rFonts w:ascii="PT Astra Serif" w:hAnsi="PT Astra Serif"/>
                <w:sz w:val="20"/>
              </w:rPr>
              <w:t>-</w:t>
            </w:r>
            <w:r w:rsidRPr="00840B6D">
              <w:rPr>
                <w:rFonts w:ascii="PT Astra Serif" w:hAnsi="PT Astra Serif"/>
                <w:sz w:val="20"/>
              </w:rPr>
              <w:t>ции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982" w:type="dxa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105CA" w:rsidRPr="00840B6D" w:rsidTr="00D97CAB">
        <w:trPr>
          <w:trHeight w:val="361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238 116,0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21759C" w:rsidRPr="00840B6D" w:rsidRDefault="0021759C" w:rsidP="004E609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служащих Администрации Томской области, обеспеченных материально-техническими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ресурсами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согласно установленным нормативам, %.</w:t>
            </w:r>
          </w:p>
          <w:p w:rsidR="0021759C" w:rsidRPr="00840B6D" w:rsidRDefault="0021759C" w:rsidP="004E609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2. Количество областных государственных учреждений, улучшивших материально-техническую базу, ед.</w:t>
            </w:r>
          </w:p>
        </w:tc>
        <w:tc>
          <w:tcPr>
            <w:tcW w:w="1278" w:type="dxa"/>
            <w:vAlign w:val="center"/>
          </w:tcPr>
          <w:p w:rsidR="0021759C" w:rsidRPr="00840B6D" w:rsidRDefault="0021759C" w:rsidP="004E609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D97CAB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21759C" w:rsidRPr="00840B6D" w:rsidRDefault="00C873DF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199 164,6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199 164,6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4E609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E42B1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2. </w:t>
            </w:r>
            <w:r w:rsidR="00E42B1D" w:rsidRPr="00840B6D">
              <w:rPr>
                <w:rFonts w:ascii="PT Astra Serif" w:hAnsi="PT Astra Serif"/>
                <w:sz w:val="20"/>
              </w:rPr>
              <w:t>1</w:t>
            </w:r>
            <w:r w:rsidRPr="00840B6D">
              <w:rPr>
                <w:rFonts w:ascii="PT Astra Serif" w:hAnsi="PT Astra Serif"/>
                <w:sz w:val="20"/>
              </w:rPr>
              <w:t>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35142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4719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2. </w:t>
            </w:r>
            <w:r w:rsidR="0047192A" w:rsidRPr="00840B6D">
              <w:rPr>
                <w:rFonts w:ascii="PT Astra Serif" w:hAnsi="PT Astra Serif"/>
                <w:sz w:val="20"/>
              </w:rPr>
              <w:t>1</w:t>
            </w:r>
            <w:r w:rsidRPr="00840B6D">
              <w:rPr>
                <w:rFonts w:ascii="PT Astra Serif" w:hAnsi="PT Astra Serif"/>
                <w:sz w:val="20"/>
              </w:rPr>
              <w:t>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35142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D97C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35142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D97C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1759C" w:rsidRPr="00840B6D" w:rsidRDefault="0021759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35142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D97C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-.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1759C" w:rsidRPr="00840B6D" w:rsidRDefault="0021759C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21759C" w:rsidRPr="00840B6D" w:rsidRDefault="0021759C" w:rsidP="002175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276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21759C" w:rsidRPr="00840B6D" w:rsidRDefault="0021759C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185 514,3</w:t>
            </w:r>
          </w:p>
        </w:tc>
        <w:tc>
          <w:tcPr>
            <w:tcW w:w="1137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21759C" w:rsidRPr="00840B6D" w:rsidRDefault="0021759C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21759C" w:rsidRPr="00840B6D" w:rsidRDefault="002175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21759C" w:rsidRPr="00840B6D" w:rsidRDefault="0021759C" w:rsidP="0035142F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100;</w:t>
            </w:r>
          </w:p>
          <w:p w:rsidR="0021759C" w:rsidRPr="00840B6D" w:rsidRDefault="0021759C" w:rsidP="00D97CA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-.</w:t>
            </w:r>
          </w:p>
        </w:tc>
      </w:tr>
      <w:tr w:rsidR="00C105CA" w:rsidRPr="00840B6D" w:rsidTr="00FF077B">
        <w:trPr>
          <w:trHeight w:val="90"/>
        </w:trPr>
        <w:tc>
          <w:tcPr>
            <w:tcW w:w="701" w:type="dxa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183" w:type="dxa"/>
            <w:gridSpan w:val="10"/>
          </w:tcPr>
          <w:p w:rsidR="00BB747E" w:rsidRPr="00840B6D" w:rsidRDefault="00BB747E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Обеспечение необходимым и обоснованным набором ресурсов деятельности мировых судей Томской области</w:t>
            </w:r>
          </w:p>
        </w:tc>
      </w:tr>
      <w:tr w:rsidR="00ED3A9F" w:rsidRPr="00840B6D" w:rsidTr="00FF077B">
        <w:trPr>
          <w:trHeight w:val="20"/>
        </w:trPr>
        <w:tc>
          <w:tcPr>
            <w:tcW w:w="701" w:type="dxa"/>
            <w:vMerge w:val="restart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1993" w:type="dxa"/>
            <w:vMerge w:val="restart"/>
          </w:tcPr>
          <w:p w:rsidR="00ED3A9F" w:rsidRPr="00840B6D" w:rsidRDefault="00ED3A9F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ВЦП 7. Обеспечение деятельности мировых судей Томской области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для полного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независимого осуществления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ими правосудия</w:t>
            </w:r>
          </w:p>
        </w:tc>
        <w:tc>
          <w:tcPr>
            <w:tcW w:w="1276" w:type="dxa"/>
            <w:vAlign w:val="center"/>
          </w:tcPr>
          <w:p w:rsidR="00ED3A9F" w:rsidRPr="00840B6D" w:rsidRDefault="00ED3A9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ED3A9F" w:rsidRPr="00840B6D" w:rsidRDefault="00ED3A9F" w:rsidP="004E484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708 372,2</w:t>
            </w:r>
          </w:p>
        </w:tc>
        <w:tc>
          <w:tcPr>
            <w:tcW w:w="1276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ED3A9F" w:rsidRPr="00840B6D" w:rsidRDefault="00ED3A9F" w:rsidP="0066511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708 372,2</w:t>
            </w:r>
          </w:p>
        </w:tc>
        <w:tc>
          <w:tcPr>
            <w:tcW w:w="1137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 w:val="restart"/>
          </w:tcPr>
          <w:p w:rsidR="00ED3A9F" w:rsidRPr="00840B6D" w:rsidRDefault="00ED3A9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Комитет </w:t>
            </w:r>
            <w:r w:rsidRPr="00840B6D">
              <w:rPr>
                <w:rFonts w:ascii="PT Astra Serif" w:hAnsi="PT Astra Serif"/>
                <w:sz w:val="20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1982" w:type="dxa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8" w:type="dxa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FF077B">
        <w:trPr>
          <w:trHeight w:val="20"/>
        </w:trPr>
        <w:tc>
          <w:tcPr>
            <w:tcW w:w="701" w:type="dxa"/>
            <w:vMerge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4E4842" w:rsidRPr="00840B6D" w:rsidRDefault="004E4842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4E4842" w:rsidRPr="00840B6D" w:rsidRDefault="004E4842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276" w:type="dxa"/>
            <w:vAlign w:val="center"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4E4842" w:rsidRPr="00840B6D" w:rsidRDefault="004E4842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94 915,8</w:t>
            </w:r>
          </w:p>
        </w:tc>
        <w:tc>
          <w:tcPr>
            <w:tcW w:w="1137" w:type="dxa"/>
            <w:vAlign w:val="center"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4E4842" w:rsidRPr="00840B6D" w:rsidRDefault="004E4842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4E4842" w:rsidRPr="00840B6D" w:rsidRDefault="004E4842" w:rsidP="004A7C51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Показатель 1. Доля судебных участков мировых судей, обеспеченных материально-техническими ресурсами в объеме, необходимом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для надлежащего осуществления правосудия мировыми судьями, %</w:t>
            </w:r>
          </w:p>
        </w:tc>
        <w:tc>
          <w:tcPr>
            <w:tcW w:w="1278" w:type="dxa"/>
            <w:vAlign w:val="center"/>
          </w:tcPr>
          <w:p w:rsidR="004E4842" w:rsidRPr="00840B6D" w:rsidRDefault="004E484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87 740,4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6651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87 740,4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116 743,2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116 743,2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911ACA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102 243,2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C873DF" w:rsidRPr="00840B6D" w:rsidTr="00FF077B">
        <w:trPr>
          <w:trHeight w:val="637"/>
        </w:trPr>
        <w:tc>
          <w:tcPr>
            <w:tcW w:w="701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183" w:type="dxa"/>
            <w:gridSpan w:val="10"/>
          </w:tcPr>
          <w:p w:rsidR="00C873DF" w:rsidRPr="00840B6D" w:rsidRDefault="00C873DF" w:rsidP="007A4FEC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3. Осуществление переданных органам государственной власти субъектов Российской Федерации в соответствии с </w:t>
            </w:r>
            <w:hyperlink r:id="rId22" w:history="1">
              <w:r w:rsidRPr="00840B6D">
                <w:rPr>
                  <w:rFonts w:ascii="PT Astra Serif" w:hAnsi="PT Astra Serif"/>
                  <w:sz w:val="20"/>
                </w:rPr>
                <w:t>пунктом 1 статьи 4</w:t>
              </w:r>
            </w:hyperlink>
            <w:r w:rsidRPr="00840B6D">
              <w:rPr>
                <w:rFonts w:ascii="PT Astra Serif" w:hAnsi="PT Astra Serif"/>
                <w:sz w:val="20"/>
              </w:rPr>
              <w:t xml:space="preserve"> Федерального закона от 15 ноября 1997 года № 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</w:tr>
      <w:tr w:rsidR="00C873DF" w:rsidRPr="00840B6D" w:rsidTr="00CA179C">
        <w:trPr>
          <w:trHeight w:val="101"/>
        </w:trPr>
        <w:tc>
          <w:tcPr>
            <w:tcW w:w="701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1993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Осуществление переданных органам государственной власти субъектов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соответствии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с </w:t>
            </w:r>
            <w:hyperlink r:id="rId23" w:history="1">
              <w:r w:rsidRPr="00840B6D">
                <w:rPr>
                  <w:rFonts w:ascii="PT Astra Serif" w:hAnsi="PT Astra Serif"/>
                  <w:sz w:val="20"/>
                </w:rPr>
                <w:t>пунктом 1 статьи 4</w:t>
              </w:r>
            </w:hyperlink>
            <w:r w:rsidRPr="00840B6D">
              <w:rPr>
                <w:rFonts w:ascii="PT Astra Serif" w:hAnsi="PT Astra Serif"/>
                <w:sz w:val="20"/>
              </w:rPr>
              <w:t xml:space="preserve"> Федерального закона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от 15 ноября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1997 года № 143-ФЗ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«Об актах гражданского состояния» полномочий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государственную регистрацию актов гражданского состояния,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 w:val="restart"/>
          </w:tcPr>
          <w:p w:rsidR="00C873DF" w:rsidRPr="00840B6D" w:rsidRDefault="00C873DF" w:rsidP="007A4FEC">
            <w:pPr>
              <w:widowControl w:val="0"/>
              <w:autoSpaceDE w:val="0"/>
              <w:autoSpaceDN w:val="0"/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  <w:tc>
          <w:tcPr>
            <w:tcW w:w="1982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CA179C">
        <w:trPr>
          <w:trHeight w:val="191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актов гражданского состояния, зарегистриров</w:t>
            </w:r>
            <w:r w:rsidR="00DD6F7D">
              <w:rPr>
                <w:rFonts w:ascii="PT Astra Serif" w:hAnsi="PT Astra Serif"/>
                <w:sz w:val="20"/>
              </w:rPr>
              <w:t xml:space="preserve">анных </w:t>
            </w:r>
            <w:r w:rsidR="00DD6F7D">
              <w:rPr>
                <w:rFonts w:ascii="PT Astra Serif" w:hAnsi="PT Astra Serif"/>
                <w:sz w:val="20"/>
              </w:rPr>
              <w:br/>
              <w:t>в установленные сроки, %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865302">
        <w:trPr>
          <w:trHeight w:val="155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865302">
        <w:trPr>
          <w:trHeight w:val="104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865302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865302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2A4755">
        <w:trPr>
          <w:trHeight w:val="143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865302"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E20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hanging="59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99,00</w:t>
            </w:r>
          </w:p>
        </w:tc>
      </w:tr>
      <w:tr w:rsidR="00C873DF" w:rsidRPr="00840B6D" w:rsidTr="0038408F">
        <w:tc>
          <w:tcPr>
            <w:tcW w:w="701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3.1.1.</w:t>
            </w:r>
          </w:p>
        </w:tc>
        <w:tc>
          <w:tcPr>
            <w:tcW w:w="1993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Государственная регистрация актов гражданского состояния </w:t>
            </w:r>
            <w:r w:rsidRPr="00840B6D">
              <w:rPr>
                <w:rFonts w:ascii="PT Astra Serif" w:hAnsi="PT Astra Serif"/>
                <w:sz w:val="20"/>
              </w:rPr>
              <w:br/>
              <w:t>и совершение юридически значимых действий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 w:val="restart"/>
          </w:tcPr>
          <w:p w:rsidR="00C873DF" w:rsidRPr="00840B6D" w:rsidRDefault="00C873DF" w:rsidP="007A4FEC">
            <w:pPr>
              <w:widowControl w:val="0"/>
              <w:autoSpaceDE w:val="0"/>
              <w:autoSpaceDN w:val="0"/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ЗАГС Томской области</w:t>
            </w:r>
          </w:p>
        </w:tc>
        <w:tc>
          <w:tcPr>
            <w:tcW w:w="1982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38408F"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 w:val="restart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зарегистрированных актов гражданского состояния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совершенных юридически значимых действий, ед. 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Доля зарегистрированных актов гражданского состояния, составленных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форме электронного документа, подписанного усиленной квалифицированной электронной подписью руководителя органа записи актов гражданского состояния или уполномоченного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им работника органа записи актов гражданского состояния, </w:t>
            </w:r>
            <w:r w:rsidRPr="00840B6D">
              <w:rPr>
                <w:rFonts w:ascii="PT Astra Serif" w:hAnsi="PT Astra Serif"/>
                <w:sz w:val="20"/>
              </w:rPr>
              <w:br/>
              <w:t>от установленных приказом Министерства юстиции Российской Федерации, %</w:t>
            </w:r>
            <w:proofErr w:type="gramEnd"/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1.89200;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</w:t>
            </w:r>
          </w:p>
        </w:tc>
      </w:tr>
      <w:tr w:rsidR="00C873DF" w:rsidRPr="00840B6D" w:rsidTr="00924D7B"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924D7B"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924D7B">
        <w:tc>
          <w:tcPr>
            <w:tcW w:w="701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widowControl w:val="0"/>
              <w:autoSpaceDE w:val="0"/>
              <w:autoSpaceDN w:val="0"/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924D7B"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924D7B">
        <w:trPr>
          <w:trHeight w:val="588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924D7B">
        <w:trPr>
          <w:trHeight w:val="687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7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Merge/>
          </w:tcPr>
          <w:p w:rsidR="00C873DF" w:rsidRPr="00840B6D" w:rsidRDefault="00C873DF" w:rsidP="007A4FEC">
            <w:pPr>
              <w:ind w:left="57" w:right="57"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82" w:type="dxa"/>
            <w:vMerge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8" w:type="dxa"/>
          </w:tcPr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-;</w:t>
            </w:r>
          </w:p>
          <w:p w:rsidR="00C873DF" w:rsidRPr="00840B6D" w:rsidRDefault="00C873DF" w:rsidP="004F24A7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2. 100</w:t>
            </w:r>
          </w:p>
        </w:tc>
      </w:tr>
      <w:tr w:rsidR="00C873DF" w:rsidRPr="00840B6D" w:rsidTr="004E4842">
        <w:trPr>
          <w:trHeight w:val="20"/>
        </w:trPr>
        <w:tc>
          <w:tcPr>
            <w:tcW w:w="701" w:type="dxa"/>
            <w:vMerge w:val="restart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993" w:type="dxa"/>
            <w:vMerge w:val="restart"/>
          </w:tcPr>
          <w:p w:rsidR="00C873DF" w:rsidRPr="00840B6D" w:rsidRDefault="00C873DF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</w:t>
            </w:r>
            <w:r w:rsidRPr="00840B6D">
              <w:rPr>
                <w:rFonts w:ascii="PT Astra Serif" w:hAnsi="PT Astra Serif"/>
                <w:sz w:val="20"/>
              </w:rPr>
              <w:br/>
              <w:t>по подпрограмме 3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262" w:type="dxa"/>
            <w:vAlign w:val="center"/>
          </w:tcPr>
          <w:p w:rsidR="00C873DF" w:rsidRPr="00840B6D" w:rsidRDefault="00ED3A9F" w:rsidP="00ED3A9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2 597 147,4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523 923,1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D3A9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</w:t>
            </w:r>
            <w:r w:rsidR="00ED3A9F" w:rsidRPr="00840B6D">
              <w:rPr>
                <w:rFonts w:ascii="PT Astra Serif" w:hAnsi="PT Astra Serif"/>
                <w:bCs/>
                <w:sz w:val="20"/>
              </w:rPr>
              <w:t> 073 224,3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4E4842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434 988,5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101 956,7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333 031,8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FF077B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262" w:type="dxa"/>
            <w:vAlign w:val="center"/>
          </w:tcPr>
          <w:p w:rsidR="00C873DF" w:rsidRPr="00840B6D" w:rsidRDefault="00ED3A9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341 741,7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54 836,7</w:t>
            </w:r>
          </w:p>
        </w:tc>
        <w:tc>
          <w:tcPr>
            <w:tcW w:w="1417" w:type="dxa"/>
            <w:vAlign w:val="center"/>
          </w:tcPr>
          <w:p w:rsidR="00C873DF" w:rsidRPr="00840B6D" w:rsidRDefault="00ED3A9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286 905,0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FF077B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361 178,3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FE26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58 920,8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302 257,5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FF077B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362 632,1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74 874,6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287 757,5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FF077B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287 757,5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C873DF" w:rsidRPr="00840B6D" w:rsidTr="00FF077B">
        <w:trPr>
          <w:trHeight w:val="20"/>
        </w:trPr>
        <w:tc>
          <w:tcPr>
            <w:tcW w:w="701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873DF" w:rsidRPr="00840B6D" w:rsidRDefault="00C873D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62" w:type="dxa"/>
            <w:vAlign w:val="center"/>
          </w:tcPr>
          <w:p w:rsidR="00C873DF" w:rsidRPr="00840B6D" w:rsidRDefault="00C873D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276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C873DF" w:rsidRPr="00840B6D" w:rsidRDefault="00C873DF" w:rsidP="00E409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287 757,5</w:t>
            </w:r>
          </w:p>
        </w:tc>
        <w:tc>
          <w:tcPr>
            <w:tcW w:w="1137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C873DF" w:rsidRPr="00840B6D" w:rsidRDefault="00C873D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C873DF" w:rsidRPr="00840B6D" w:rsidRDefault="00C873D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  <w:tr w:rsidR="00ED3A9F" w:rsidRPr="00840B6D" w:rsidTr="00FF077B">
        <w:trPr>
          <w:trHeight w:val="20"/>
        </w:trPr>
        <w:tc>
          <w:tcPr>
            <w:tcW w:w="701" w:type="dxa"/>
            <w:vMerge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93" w:type="dxa"/>
            <w:vMerge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D3A9F" w:rsidRPr="00840B6D" w:rsidRDefault="00ED3A9F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ED3A9F" w:rsidRPr="00840B6D" w:rsidRDefault="00ED3A9F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262" w:type="dxa"/>
            <w:vAlign w:val="center"/>
          </w:tcPr>
          <w:p w:rsidR="00ED3A9F" w:rsidRPr="00840B6D" w:rsidRDefault="00ED3A9F" w:rsidP="004E48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365 535,6</w:t>
            </w:r>
          </w:p>
        </w:tc>
        <w:tc>
          <w:tcPr>
            <w:tcW w:w="1276" w:type="dxa"/>
            <w:vAlign w:val="center"/>
          </w:tcPr>
          <w:p w:rsidR="00ED3A9F" w:rsidRPr="00840B6D" w:rsidRDefault="00ED3A9F" w:rsidP="006651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77 778,1</w:t>
            </w:r>
          </w:p>
        </w:tc>
        <w:tc>
          <w:tcPr>
            <w:tcW w:w="1417" w:type="dxa"/>
            <w:vAlign w:val="center"/>
          </w:tcPr>
          <w:p w:rsidR="00ED3A9F" w:rsidRPr="00840B6D" w:rsidRDefault="00ED3A9F" w:rsidP="006651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287 757,5</w:t>
            </w:r>
          </w:p>
        </w:tc>
        <w:tc>
          <w:tcPr>
            <w:tcW w:w="1137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428" w:type="dxa"/>
            <w:vAlign w:val="center"/>
          </w:tcPr>
          <w:p w:rsidR="00ED3A9F" w:rsidRPr="00840B6D" w:rsidRDefault="00ED3A9F" w:rsidP="007A4FEC">
            <w:pPr>
              <w:ind w:left="57" w:right="57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982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278" w:type="dxa"/>
            <w:vAlign w:val="center"/>
          </w:tcPr>
          <w:p w:rsidR="00ED3A9F" w:rsidRPr="00840B6D" w:rsidRDefault="00ED3A9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BB747E" w:rsidRPr="00840B6D" w:rsidRDefault="00BB747E" w:rsidP="004F24A7">
      <w:pPr>
        <w:widowControl w:val="0"/>
        <w:autoSpaceDE w:val="0"/>
        <w:autoSpaceDN w:val="0"/>
        <w:ind w:left="11057" w:hanging="11057"/>
        <w:jc w:val="center"/>
        <w:rPr>
          <w:rFonts w:ascii="PT Astra Serif" w:hAnsi="PT Astra Serif"/>
          <w:sz w:val="24"/>
          <w:szCs w:val="24"/>
        </w:rPr>
        <w:sectPr w:rsidR="00BB747E" w:rsidRPr="00840B6D" w:rsidSect="00630D2F"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4A3C9F" w:rsidRPr="00840B6D">
        <w:rPr>
          <w:rFonts w:ascii="PT Astra Serif" w:hAnsi="PT Astra Serif"/>
          <w:sz w:val="24"/>
          <w:szCs w:val="24"/>
        </w:rPr>
        <w:t>6</w:t>
      </w:r>
    </w:p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393868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B747E" w:rsidRPr="00840B6D">
        <w:rPr>
          <w:rFonts w:ascii="PT Astra Serif" w:hAnsi="PT Astra Serif"/>
          <w:sz w:val="24"/>
          <w:szCs w:val="24"/>
        </w:rPr>
        <w:t>от</w:t>
      </w:r>
      <w:r w:rsidR="00831599" w:rsidRPr="00840B6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28.03.2022 № 110а</w:t>
      </w:r>
    </w:p>
    <w:p w:rsidR="007A4FEC" w:rsidRPr="00840B6D" w:rsidRDefault="007A4FEC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BB747E" w:rsidRPr="00840B6D" w:rsidRDefault="00BB747E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</w:p>
    <w:p w:rsidR="00BB747E" w:rsidRPr="00840B6D" w:rsidRDefault="00BB747E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840B6D">
        <w:rPr>
          <w:rFonts w:ascii="PT Astra Serif" w:eastAsia="Calibri" w:hAnsi="PT Astra Serif"/>
          <w:sz w:val="24"/>
          <w:szCs w:val="24"/>
          <w:lang w:eastAsia="en-US"/>
        </w:rPr>
        <w:t xml:space="preserve">Паспорт подпрограммы 4 «Реализация государственной национальной политики Российской Федерации </w:t>
      </w:r>
    </w:p>
    <w:p w:rsidR="00BB747E" w:rsidRPr="00840B6D" w:rsidRDefault="00BB747E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840B6D">
        <w:rPr>
          <w:rFonts w:ascii="PT Astra Serif" w:eastAsia="Calibri" w:hAnsi="PT Astra Serif"/>
          <w:sz w:val="24"/>
          <w:szCs w:val="24"/>
          <w:lang w:eastAsia="en-US"/>
        </w:rPr>
        <w:t>на территории Томской области»</w:t>
      </w:r>
      <w:r w:rsidRPr="00840B6D">
        <w:rPr>
          <w:rFonts w:ascii="PT Astra Serif" w:hAnsi="PT Astra Serif"/>
        </w:rPr>
        <w:t xml:space="preserve"> </w:t>
      </w:r>
    </w:p>
    <w:p w:rsidR="00BB747E" w:rsidRPr="00840B6D" w:rsidRDefault="00BB747E" w:rsidP="004F24A7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1"/>
        <w:gridCol w:w="3679"/>
        <w:gridCol w:w="13"/>
        <w:gridCol w:w="6"/>
        <w:gridCol w:w="939"/>
        <w:gridCol w:w="16"/>
        <w:gridCol w:w="942"/>
        <w:gridCol w:w="13"/>
        <w:gridCol w:w="944"/>
        <w:gridCol w:w="10"/>
        <w:gridCol w:w="946"/>
        <w:gridCol w:w="7"/>
        <w:gridCol w:w="953"/>
        <w:gridCol w:w="954"/>
        <w:gridCol w:w="953"/>
        <w:gridCol w:w="1251"/>
        <w:gridCol w:w="1255"/>
      </w:tblGrid>
      <w:tr w:rsidR="00C105CA" w:rsidRPr="00840B6D" w:rsidTr="00FF077B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Наименование подпрограммы 4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Подпрограмма 4 «Реализация государственной национальной политики Российской Федерации на территории Томской области»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(далее – подпрограмма 4)</w:t>
            </w:r>
          </w:p>
        </w:tc>
      </w:tr>
      <w:tr w:rsidR="00C105CA" w:rsidRPr="00840B6D" w:rsidTr="00FF077B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Соисполнитель государственной программы (ответственный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за подпрограмму 4)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Комитет внутренней политики Администрации Томской области</w:t>
            </w:r>
          </w:p>
        </w:tc>
      </w:tr>
      <w:tr w:rsidR="00C105CA" w:rsidRPr="00840B6D" w:rsidTr="00FF077B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Участник подпрограммы 4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Комитет внутренней политики Администрации Томской области</w:t>
            </w:r>
          </w:p>
        </w:tc>
      </w:tr>
      <w:tr w:rsidR="00C105CA" w:rsidRPr="00840B6D" w:rsidTr="00FF077B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Цель подпрограммы 4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4A3C9F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Укрепление национального согласия; гармонизация межнациональных (межэтнических) отношений; обеспечение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обстоятельств; успешная социальная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культурная адаптация иностранных граждан в Российской </w:t>
            </w:r>
            <w:proofErr w:type="gramStart"/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Федерации</w:t>
            </w:r>
            <w:proofErr w:type="gramEnd"/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и их интеграция в российское общество; 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 укрепление общероссийской гражданской идентичности и единства многонационального народа Российской Федерации (российской нации)</w:t>
            </w:r>
          </w:p>
        </w:tc>
      </w:tr>
      <w:tr w:rsidR="00C105CA" w:rsidRPr="00840B6D" w:rsidTr="00FF077B">
        <w:tc>
          <w:tcPr>
            <w:tcW w:w="1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Показатели цели подпрограммы 4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и их значения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цели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47E" w:rsidRPr="00840B6D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граждан, положительно оценивающих состояние межнациональных отношений в Томской области, %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88,60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80,50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81,00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82,00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86,00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88,00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89,00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47E" w:rsidRPr="00840B6D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Доля граждан, отмечающих отсутствие в отношении себя дискриминации по признаку национальной принадлежности </w:t>
            </w:r>
            <w:r w:rsidRPr="00840B6D">
              <w:rPr>
                <w:rFonts w:ascii="PT Astra Serif" w:hAnsi="PT Astra Serif"/>
                <w:sz w:val="20"/>
              </w:rPr>
              <w:br/>
              <w:t>в Томской области, %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97,50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90,50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91,00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91,50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92,50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93,00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93,50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47E" w:rsidRPr="00840B6D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Уровень общероссийской гражданской идентичности в Томской области, %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76,00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75,00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75,30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75,60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75,90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76,20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76,50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76,80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77,10</w:t>
            </w:r>
          </w:p>
        </w:tc>
      </w:tr>
      <w:tr w:rsidR="00C105CA" w:rsidRPr="00840B6D" w:rsidTr="00FF077B">
        <w:trPr>
          <w:trHeight w:val="2103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Задачи подпрограммы 4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Укрепление единства российской нации и этнокультурное развитие народов России на территории Томской области.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2. Профилактика экстремизма на национальной и религиозной почве.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3. Профилактика межнациональных конфликтов посредством информирования и просвещения жителей Томской области о существующих национальных обычаях, традициях, культурах и религиях.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4. Содействие развитию российского казачества на территории Томской области.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5. Поддержка экономического и социального развития коренных малочисленных народов Севера, Сибири и Дальнего Востока Российской Федерации на территории Томской области.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6. Поддержка сохранения русского языка как языка межкультурного диалога.</w:t>
            </w:r>
          </w:p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Задача 7. Социальная и культурная </w:t>
            </w:r>
            <w:proofErr w:type="gramStart"/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адаптация</w:t>
            </w:r>
            <w:proofErr w:type="gramEnd"/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и интеграция иностранных граждан на территории Томской области</w:t>
            </w:r>
          </w:p>
        </w:tc>
      </w:tr>
      <w:tr w:rsidR="00C105CA" w:rsidRPr="00840B6D" w:rsidTr="00FF077B">
        <w:tc>
          <w:tcPr>
            <w:tcW w:w="1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Показатели задач подпрограммы 4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их значения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(с детализацией по годам реализации)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задач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FF077B">
        <w:trPr>
          <w:trHeight w:val="305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Укрепление единства российской нации и этнокультурное развитие народов России на территории Томской области</w:t>
            </w:r>
          </w:p>
        </w:tc>
      </w:tr>
      <w:tr w:rsidR="00C105CA" w:rsidRPr="00840B6D" w:rsidTr="00056B72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участников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укрепление общероссийского гражданского единства, чел.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9500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9300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9500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6800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6950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7100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7300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7500</w:t>
            </w:r>
          </w:p>
        </w:tc>
      </w:tr>
      <w:tr w:rsidR="00C105CA" w:rsidRPr="00840B6D" w:rsidTr="00056B72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Численность участников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этнокультурное развитие народов России, чел.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1700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4000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3300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3400</w:t>
            </w:r>
          </w:p>
        </w:tc>
      </w:tr>
      <w:tr w:rsidR="00C105CA" w:rsidRPr="00840B6D" w:rsidTr="00FF077B">
        <w:trPr>
          <w:trHeight w:val="375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2. Профилактика экстремизма на национальной и религиозной почве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социологических исследований </w:t>
            </w:r>
            <w:r w:rsidRPr="00840B6D">
              <w:rPr>
                <w:rFonts w:ascii="PT Astra Serif" w:hAnsi="PT Astra Serif"/>
                <w:sz w:val="20"/>
              </w:rPr>
              <w:br/>
              <w:t>по выявлению уровня толерантного отношения к представителям другой национальности, состоянию межэтнических отношений в Томской области, шт.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3. Профилактика межнациональных конфликтов посредством информирования и просвещения жителей Томской области о существующих национальных обычаях, традициях, культурах и религиях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публикаций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о реализации мероприятий подпрограммы в региональных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>и районных средствах массовой информации, шт.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FF077B">
        <w:trPr>
          <w:trHeight w:val="462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4. Содействие развитию российского казачества на территории Томской области</w:t>
            </w:r>
          </w:p>
        </w:tc>
      </w:tr>
      <w:tr w:rsidR="00C105CA" w:rsidRPr="00840B6D" w:rsidTr="00056B72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hanging="2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участников мероприятий, проводимых при участии томского казачества,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сохранение и развитие самобытной казачьей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культуры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 воспитание подрастающего поколения в духе патриотизма, чел.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47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2. Количество членов казачьих обществ на территории Томской области, чел.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510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513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516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ED6B68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ED6B68" w:rsidRPr="00840B6D">
              <w:rPr>
                <w:rFonts w:ascii="PT Astra Serif" w:hAnsi="PT Astra Serif"/>
                <w:sz w:val="20"/>
              </w:rPr>
              <w:t>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ED6B68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ED6B68" w:rsidRPr="00840B6D">
              <w:rPr>
                <w:rFonts w:ascii="PT Astra Serif" w:hAnsi="PT Astra Serif"/>
                <w:sz w:val="20"/>
              </w:rPr>
              <w:t>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ED6B68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ED6B68" w:rsidRPr="00840B6D">
              <w:rPr>
                <w:rFonts w:ascii="PT Astra Serif" w:hAnsi="PT Astra Serif"/>
                <w:sz w:val="20"/>
              </w:rPr>
              <w:t>04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ED6B68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ED6B68" w:rsidRPr="00840B6D">
              <w:rPr>
                <w:rFonts w:ascii="PT Astra Serif" w:hAnsi="PT Astra Serif"/>
                <w:sz w:val="20"/>
              </w:rPr>
              <w:t>06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ED6B68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508</w:t>
            </w:r>
          </w:p>
        </w:tc>
      </w:tr>
      <w:tr w:rsidR="00C105CA" w:rsidRPr="00840B6D" w:rsidTr="00FF077B">
        <w:trPr>
          <w:trHeight w:val="551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5. Поддержка экономического и социального развития коренных малочисленных народов Севера, Сибири и Дальнего Востока Российской Федерации на территории Томской области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граждан из числа коренных малочисленных народов Севера, Сибири и Дальнего Востока Российской Федерации, удовлетворенных качеством реализуемых мероприятий, направленных на поддержку экономического и социального развития коренных малочисленных народов Севера, Сибири и Дальнего Востока Российской Федерации на территории Томской области, 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30,00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35,20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35,50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35,80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36,40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36,70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hanging="21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37,00</w:t>
            </w:r>
          </w:p>
        </w:tc>
      </w:tr>
      <w:tr w:rsidR="00C105CA" w:rsidRPr="00840B6D" w:rsidTr="00FF077B">
        <w:trPr>
          <w:trHeight w:val="260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0D7ACB">
            <w:pPr>
              <w:ind w:hanging="2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6. Поддержка сохранения русского языка как языка межкультурного диалога</w:t>
            </w:r>
          </w:p>
        </w:tc>
      </w:tr>
      <w:tr w:rsidR="00C105CA" w:rsidRPr="00840B6D" w:rsidTr="00FF077B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Доля граждан из общего числа опрошенных, постоянно использующих русский язык в быту, %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FF077B">
        <w:trPr>
          <w:trHeight w:val="431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7. Социальная и культурная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адаптация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 интеграция иностранных граждан на территории Томской области</w:t>
            </w:r>
          </w:p>
        </w:tc>
      </w:tr>
      <w:tr w:rsidR="00C105CA" w:rsidRPr="00840B6D" w:rsidTr="00ED6B68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проведенных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социальную и культурную адаптацию и интеграцию иностранных граждан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шт.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ED6B68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ED6B68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ED6B68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B68" w:rsidRPr="00840B6D" w:rsidRDefault="00ED6B68" w:rsidP="00ED6B68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FF077B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Срок реализации подпрограммы 4</w:t>
            </w:r>
          </w:p>
        </w:tc>
        <w:tc>
          <w:tcPr>
            <w:tcW w:w="128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2020 – 2024</w:t>
            </w:r>
            <w:r w:rsidR="00FF6B46"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годы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с прогнозом до 2026</w:t>
            </w:r>
            <w:r w:rsidR="00FF6B46"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 года</w:t>
            </w:r>
          </w:p>
        </w:tc>
      </w:tr>
      <w:tr w:rsidR="00C105CA" w:rsidRPr="00840B6D" w:rsidTr="00FF077B">
        <w:tc>
          <w:tcPr>
            <w:tcW w:w="1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Объем и источники финансирования подпрограммы 4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по годам реализации,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тыс. рублей)</w:t>
            </w: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Всего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B747E" w:rsidRPr="00840B6D" w:rsidRDefault="00BB747E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056B72">
        <w:trPr>
          <w:trHeight w:val="20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6FF" w:rsidRPr="00840B6D" w:rsidRDefault="00A126FF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FF" w:rsidRPr="00840B6D" w:rsidRDefault="00A126FF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федеральный бюджет (по согласованию) (прогноз)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2152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16 176,1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3 308,2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3 393,5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1 897,7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1 883,6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</w:tr>
      <w:tr w:rsidR="00C105CA" w:rsidRPr="00840B6D" w:rsidTr="00056B72">
        <w:trPr>
          <w:trHeight w:val="752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в т.ч. средства в федеральном бюджете, поступающие напрямую получателям на счета, открытые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в кредитных организациях или в Федеральном казначействе 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i/>
                <w:sz w:val="20"/>
              </w:rPr>
            </w:pPr>
            <w:r w:rsidRPr="00840B6D">
              <w:rPr>
                <w:rFonts w:ascii="PT Astra Serif" w:hAnsi="PT Astra Serif"/>
                <w:i/>
                <w:sz w:val="20"/>
              </w:rPr>
              <w:t>-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056B72">
        <w:trPr>
          <w:trHeight w:val="178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1F1" w:rsidRPr="00840B6D" w:rsidRDefault="00A751F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1F1" w:rsidRPr="00840B6D" w:rsidRDefault="00A751F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21529C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49 698,0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7 205,0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7 795,0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1F1" w:rsidRPr="00840B6D" w:rsidRDefault="00A751F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</w:tr>
      <w:tr w:rsidR="00C105CA" w:rsidRPr="00840B6D" w:rsidTr="00056B72">
        <w:trPr>
          <w:trHeight w:val="212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056B72"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D0" w:rsidRPr="00840B6D" w:rsidRDefault="00787DD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внебюджетные источники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(по согласованию) (прогноз)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DD0" w:rsidRPr="00840B6D" w:rsidRDefault="00787DD0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A126FF" w:rsidRPr="00840B6D" w:rsidTr="00A126FF">
        <w:trPr>
          <w:trHeight w:val="305"/>
        </w:trPr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6FF" w:rsidRPr="00840B6D" w:rsidRDefault="00A126FF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46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FF" w:rsidRPr="00840B6D" w:rsidRDefault="00A126FF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65 874,1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11 188,5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8 823,2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A126FF">
            <w:pPr>
              <w:ind w:hanging="5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A126FF">
            <w:pPr>
              <w:ind w:hanging="5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6FF" w:rsidRPr="00840B6D" w:rsidRDefault="00A126FF" w:rsidP="00A126FF">
            <w:pPr>
              <w:ind w:hanging="5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</w:tr>
    </w:tbl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</w:p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BB747E" w:rsidRPr="00840B6D" w:rsidSect="001D7613"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C1664B" w:rsidRPr="00840B6D">
        <w:rPr>
          <w:rFonts w:ascii="PT Astra Serif" w:hAnsi="PT Astra Serif"/>
          <w:sz w:val="24"/>
          <w:szCs w:val="24"/>
        </w:rPr>
        <w:t>7</w:t>
      </w:r>
    </w:p>
    <w:p w:rsidR="00BB747E" w:rsidRPr="00840B6D" w:rsidRDefault="00BB747E" w:rsidP="004F24A7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BB747E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от</w:t>
      </w:r>
      <w:r w:rsidR="00831599" w:rsidRPr="00840B6D">
        <w:rPr>
          <w:rFonts w:ascii="PT Astra Serif" w:hAnsi="PT Astra Serif"/>
          <w:sz w:val="24"/>
          <w:szCs w:val="24"/>
        </w:rPr>
        <w:t xml:space="preserve">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7A4FEC" w:rsidRPr="00840B6D" w:rsidRDefault="007A4FEC" w:rsidP="004F24A7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и ресурсное обеспечение реализации подпрограммы 4</w:t>
      </w:r>
    </w:p>
    <w:p w:rsidR="00BB747E" w:rsidRPr="00840B6D" w:rsidRDefault="00BB747E" w:rsidP="004F24A7">
      <w:pPr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1505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2"/>
        <w:gridCol w:w="25"/>
        <w:gridCol w:w="2126"/>
        <w:gridCol w:w="122"/>
        <w:gridCol w:w="6"/>
        <w:gridCol w:w="1289"/>
        <w:gridCol w:w="982"/>
        <w:gridCol w:w="12"/>
        <w:gridCol w:w="6"/>
        <w:gridCol w:w="976"/>
        <w:gridCol w:w="16"/>
        <w:gridCol w:w="1117"/>
        <w:gridCol w:w="16"/>
        <w:gridCol w:w="978"/>
        <w:gridCol w:w="17"/>
        <w:gridCol w:w="16"/>
        <w:gridCol w:w="1105"/>
        <w:gridCol w:w="17"/>
        <w:gridCol w:w="16"/>
        <w:gridCol w:w="1527"/>
        <w:gridCol w:w="17"/>
        <w:gridCol w:w="16"/>
        <w:gridCol w:w="2802"/>
        <w:gridCol w:w="17"/>
        <w:gridCol w:w="16"/>
        <w:gridCol w:w="1102"/>
        <w:gridCol w:w="17"/>
        <w:gridCol w:w="19"/>
      </w:tblGrid>
      <w:tr w:rsidR="00C105CA" w:rsidRPr="00840B6D" w:rsidTr="007A4FEC">
        <w:trPr>
          <w:gridAfter w:val="1"/>
          <w:wAfter w:w="19" w:type="dxa"/>
          <w:trHeight w:val="20"/>
        </w:trPr>
        <w:tc>
          <w:tcPr>
            <w:tcW w:w="682" w:type="dxa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2151" w:type="dxa"/>
            <w:gridSpan w:val="2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Наименование подпрограммы, задачи подпрограммы, </w:t>
            </w:r>
            <w:r w:rsidRPr="00840B6D">
              <w:rPr>
                <w:rFonts w:ascii="PT Astra Serif" w:hAnsi="PT Astra Serif"/>
                <w:sz w:val="20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1417" w:type="dxa"/>
            <w:gridSpan w:val="3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982" w:type="dxa"/>
            <w:vMerge w:val="restart"/>
            <w:vAlign w:val="center"/>
          </w:tcPr>
          <w:p w:rsidR="007A45D1" w:rsidRPr="00840B6D" w:rsidRDefault="007A45D1" w:rsidP="004F24A7">
            <w:pPr>
              <w:ind w:left="-62" w:right="-75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(тыс. рублей)</w:t>
            </w:r>
          </w:p>
        </w:tc>
        <w:tc>
          <w:tcPr>
            <w:tcW w:w="4276" w:type="dxa"/>
            <w:gridSpan w:val="11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Участник/</w:t>
            </w:r>
            <w:r w:rsidRPr="00840B6D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970" w:type="dxa"/>
            <w:gridSpan w:val="6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7A4FEC">
        <w:trPr>
          <w:gridAfter w:val="1"/>
          <w:wAfter w:w="19" w:type="dxa"/>
          <w:trHeight w:val="299"/>
        </w:trPr>
        <w:tc>
          <w:tcPr>
            <w:tcW w:w="682" w:type="dxa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51" w:type="dxa"/>
            <w:gridSpan w:val="2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82" w:type="dxa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4" w:type="dxa"/>
            <w:gridSpan w:val="3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бюджета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-сованию) (прогноз)</w:t>
            </w:r>
          </w:p>
        </w:tc>
        <w:tc>
          <w:tcPr>
            <w:tcW w:w="1133" w:type="dxa"/>
            <w:gridSpan w:val="2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011" w:type="dxa"/>
            <w:gridSpan w:val="3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согла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-сованию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138" w:type="dxa"/>
            <w:gridSpan w:val="3"/>
            <w:vMerge w:val="restart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источников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1560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970" w:type="dxa"/>
            <w:gridSpan w:val="6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rPr>
          <w:gridAfter w:val="1"/>
          <w:wAfter w:w="19" w:type="dxa"/>
          <w:trHeight w:val="21"/>
        </w:trPr>
        <w:tc>
          <w:tcPr>
            <w:tcW w:w="682" w:type="dxa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51" w:type="dxa"/>
            <w:gridSpan w:val="2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82" w:type="dxa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4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  <w:gridSpan w:val="2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11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gridSpan w:val="3"/>
            <w:vMerge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наименование </w:t>
            </w:r>
            <w:r w:rsidRPr="00840B6D">
              <w:rPr>
                <w:rFonts w:ascii="PT Astra Serif" w:hAnsi="PT Astra Serif"/>
                <w:sz w:val="20"/>
              </w:rPr>
              <w:br/>
              <w:t>и единица измерения</w:t>
            </w:r>
          </w:p>
        </w:tc>
        <w:tc>
          <w:tcPr>
            <w:tcW w:w="1135" w:type="dxa"/>
            <w:gridSpan w:val="3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значения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left="-106" w:right="-160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1503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Подпрограмма 4 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3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Укрепление единства российской нации и этнокультурное развитие народов России на территории Томской области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181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укреплению единства российской нации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этнокультурному развитию народов России на территории Томской области,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5B1E8E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18 63</w:t>
            </w:r>
            <w:r w:rsidR="007A45D1" w:rsidRPr="00840B6D">
              <w:rPr>
                <w:rFonts w:ascii="PT Astra Serif" w:hAnsi="PT Astra Serif"/>
                <w:sz w:val="20"/>
              </w:rPr>
              <w:t>3,1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3 400,7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15 232,4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hanging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hanging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487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6 906,1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1 906,1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5 000,0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hanging="18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участников мероприятий, направленных на укрепление общероссийского гражданского единства, чел.</w:t>
            </w:r>
          </w:p>
          <w:p w:rsidR="007A45D1" w:rsidRPr="00840B6D" w:rsidRDefault="007A45D1" w:rsidP="004F24A7">
            <w:pPr>
              <w:ind w:hanging="18"/>
              <w:rPr>
                <w:rFonts w:ascii="PT Astra Serif" w:hAnsi="PT Astra Serif"/>
                <w:sz w:val="20"/>
              </w:rPr>
            </w:pPr>
          </w:p>
          <w:p w:rsidR="007A45D1" w:rsidRPr="00840B6D" w:rsidRDefault="007A45D1" w:rsidP="004F24A7">
            <w:pPr>
              <w:ind w:hanging="18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Численность участников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этнокультурное развитие народов России, чел.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hanging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1. 9500 </w:t>
            </w:r>
          </w:p>
          <w:p w:rsidR="007A45D1" w:rsidRPr="00840B6D" w:rsidRDefault="007A45D1" w:rsidP="004F24A7">
            <w:pPr>
              <w:ind w:hanging="18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2. 4000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  <w:r w:rsidR="005B1E8E" w:rsidRPr="00840B6D">
              <w:rPr>
                <w:rFonts w:ascii="PT Astra Serif" w:hAnsi="PT Astra Serif"/>
                <w:sz w:val="20"/>
              </w:rPr>
              <w:t> </w:t>
            </w:r>
            <w:r w:rsidRPr="00840B6D">
              <w:rPr>
                <w:rFonts w:ascii="PT Astra Serif" w:hAnsi="PT Astra Serif"/>
                <w:sz w:val="20"/>
              </w:rPr>
              <w:t>200</w:t>
            </w:r>
            <w:r w:rsidR="005B1E8E" w:rsidRPr="00840B6D">
              <w:rPr>
                <w:rFonts w:ascii="PT Astra Serif" w:hAnsi="PT Astra Serif"/>
                <w:sz w:val="20"/>
              </w:rPr>
              <w:t>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1 494,6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1. 9200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2. 3700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197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1. 6800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1. 6950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2. 3100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1. 7100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2. 3200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tabs>
                <w:tab w:val="center" w:pos="98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1. 7300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2. 3300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1 705,4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tabs>
                <w:tab w:val="center" w:pos="98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hanging="18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1. 7500</w:t>
            </w:r>
          </w:p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2. 3400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20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Оказание содействия участию представителей этнокультурных, общественных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религиозных объединений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>в сфере государственной национальной политики Российской Федерации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3 250,0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647,5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2 602,5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414,0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1 086,0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Численность представителей этнокультурных, общественных и религиозных объединений, принявших участие в мероприятиях, чел.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233,5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266,5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проведение мероприятий, посвященных государственным праздникам Российской Федерации и памятным датам </w:t>
            </w:r>
            <w:r w:rsidRPr="00840B6D">
              <w:rPr>
                <w:rFonts w:ascii="PT Astra Serif" w:hAnsi="PT Astra Serif"/>
                <w:sz w:val="20"/>
              </w:rPr>
              <w:br/>
              <w:t>в истории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462,8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  <w:r w:rsidRPr="00840B6D">
              <w:rPr>
                <w:rFonts w:ascii="PT Astra Serif" w:hAnsi="PT Astra Serif"/>
                <w:sz w:val="20"/>
                <w:lang w:val="en-US"/>
              </w:rPr>
              <w:t> </w:t>
            </w:r>
            <w:r w:rsidRPr="00840B6D">
              <w:rPr>
                <w:rFonts w:ascii="PT Astra Serif" w:hAnsi="PT Astra Serif"/>
                <w:sz w:val="20"/>
              </w:rPr>
              <w:t>937,2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276,0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724,0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Численность участников мероприятий, посвященных государственным праздникам Российской Федерации, чел.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186,8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213,2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3370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7A45D1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3370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7A45D1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3370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7A45D1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3370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7A45D1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</w:rPr>
            </w:pPr>
            <w:r w:rsidRPr="00840B6D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3370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7A45D1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92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1.1.3.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Проведение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гармонизацию межнациональных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>и межконфессиональных отношений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12 983,1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2 290,4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10 692,7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A229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4 406,1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1 216,1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3190,0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проведенных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гармонизацию межнациональных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>и межконфессиональных отношений, шт.</w:t>
            </w:r>
          </w:p>
          <w:p w:rsidR="002E2725" w:rsidRPr="00840B6D" w:rsidRDefault="002E2725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Численность участников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сфере межнациональных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>и межконфессиональных отношений, проведенных совместно с институтами гражданского общества, чел.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</w:t>
            </w:r>
            <w:r w:rsidR="007A45D1" w:rsidRPr="00840B6D">
              <w:rPr>
                <w:rFonts w:ascii="PT Astra Serif" w:hAnsi="PT Astra Serif"/>
                <w:sz w:val="20"/>
              </w:rPr>
              <w:t>28</w:t>
            </w:r>
            <w:r w:rsidRPr="00840B6D">
              <w:rPr>
                <w:rFonts w:ascii="PT Astra Serif" w:hAnsi="PT Astra Serif"/>
                <w:sz w:val="20"/>
              </w:rPr>
              <w:t>;</w:t>
            </w:r>
          </w:p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15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2 300,0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1 074,3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1 225,7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</w:t>
            </w:r>
            <w:r w:rsidR="007A45D1" w:rsidRPr="00840B6D">
              <w:rPr>
                <w:rFonts w:ascii="PT Astra Serif" w:hAnsi="PT Astra Serif"/>
                <w:sz w:val="20"/>
              </w:rPr>
              <w:t>14</w:t>
            </w:r>
            <w:r w:rsidRPr="00840B6D">
              <w:rPr>
                <w:rFonts w:ascii="PT Astra Serif" w:hAnsi="PT Astra Serif"/>
                <w:sz w:val="20"/>
              </w:rPr>
              <w:t>;</w:t>
            </w:r>
          </w:p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533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1. </w:t>
            </w:r>
            <w:r w:rsidR="007A45D1" w:rsidRPr="00840B6D">
              <w:rPr>
                <w:rFonts w:ascii="PT Astra Serif" w:hAnsi="PT Astra Serif"/>
                <w:sz w:val="20"/>
              </w:rPr>
              <w:t>6</w:t>
            </w:r>
            <w:r w:rsidRPr="00840B6D">
              <w:rPr>
                <w:rFonts w:ascii="PT Astra Serif" w:hAnsi="PT Astra Serif"/>
                <w:sz w:val="20"/>
              </w:rPr>
              <w:t>;</w:t>
            </w:r>
          </w:p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6;</w:t>
            </w:r>
          </w:p>
          <w:p w:rsidR="002E2725" w:rsidRPr="00840B6D" w:rsidRDefault="002E2725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2. 620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6;</w:t>
            </w:r>
          </w:p>
          <w:p w:rsidR="002E2725" w:rsidRPr="00840B6D" w:rsidRDefault="002E2725" w:rsidP="002E27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2. 640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6;</w:t>
            </w:r>
          </w:p>
          <w:p w:rsidR="002E2725" w:rsidRPr="00840B6D" w:rsidRDefault="002E2725" w:rsidP="002E27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2. 650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E2725" w:rsidRPr="00840B6D" w:rsidRDefault="002E2725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1 255,4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6;</w:t>
            </w:r>
          </w:p>
          <w:p w:rsidR="002E2725" w:rsidRPr="00840B6D" w:rsidRDefault="002E2725" w:rsidP="002E272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2. 660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43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Профилактика экстремизма на национальной и религиозной почве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1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</w:t>
            </w:r>
          </w:p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>по профилактике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Комитет </w:t>
            </w:r>
          </w:p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внутренней политики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C21A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C21AF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3"/>
        </w:trPr>
        <w:tc>
          <w:tcPr>
            <w:tcW w:w="7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6B4818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экстремизма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национальной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религиозной почве,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Администрации Томской области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6B4818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социологических исследований по выявлению уровня толерантного отношения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к представителям другой национальности, состоянию межэтнических отношений </w:t>
            </w:r>
            <w:r w:rsidRPr="00840B6D">
              <w:rPr>
                <w:rFonts w:ascii="PT Astra Serif" w:hAnsi="PT Astra Serif"/>
                <w:sz w:val="20"/>
              </w:rPr>
              <w:br/>
              <w:t>в Томской области, шт.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B4818" w:rsidRPr="00840B6D" w:rsidRDefault="006B4818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B4818" w:rsidRPr="00840B6D" w:rsidRDefault="006B4818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818" w:rsidRPr="00840B6D" w:rsidRDefault="006B4818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Проведение социологических исследований </w:t>
            </w:r>
            <w:r w:rsidRPr="00840B6D">
              <w:rPr>
                <w:rFonts w:ascii="PT Astra Serif" w:hAnsi="PT Astra Serif"/>
                <w:sz w:val="20"/>
              </w:rPr>
              <w:br/>
              <w:t>по определению состояния в сферах реализации государственной национальной политики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1 841,5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1 841,5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2020 год 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Численность участников социологических исследований, чел.</w:t>
            </w:r>
          </w:p>
          <w:p w:rsidR="000E7E24" w:rsidRPr="00840B6D" w:rsidRDefault="000E7E24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конфликтных ситуаций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межнациональной </w:t>
            </w:r>
            <w:r w:rsidRPr="00840B6D">
              <w:rPr>
                <w:rFonts w:ascii="PT Astra Serif" w:hAnsi="PT Astra Serif"/>
                <w:sz w:val="20"/>
              </w:rPr>
              <w:br/>
              <w:t>и межрелигиозной почве, шт.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245,0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-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0E7E24" w:rsidRPr="00840B6D" w:rsidRDefault="000E7E2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0E7E24" w:rsidRPr="00840B6D" w:rsidRDefault="000E7E24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270,3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E24" w:rsidRPr="00840B6D" w:rsidRDefault="000E7E24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700;</w:t>
            </w:r>
          </w:p>
          <w:p w:rsidR="000E7E24" w:rsidRPr="00840B6D" w:rsidRDefault="000E7E24" w:rsidP="000E7E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2.1.2.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Мониторинг состояния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культурной адаптации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и интеграции иностранных граждан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8C2" w:rsidRPr="00840B6D" w:rsidRDefault="009F18C2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8C2" w:rsidRPr="00840B6D" w:rsidRDefault="009F18C2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конфликтов, выявленных системой мониторинга состояния межэтнических отношений и раннего предупреждения конфликтных ситуаций в сфере межнациональных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этноконфессиональных отношений, в общем числе конфликтов в сфере межнациональных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этноконфессиональных отношений, выявленных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в Томской области, %</w:t>
            </w:r>
          </w:p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65170" w:rsidRPr="00840B6D" w:rsidRDefault="0056517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43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3. Профилактика межнациональных конфликтов посредством информирования и просвещения жителей Томской области о существующих национальных обычаях, традициях, культурах и религиях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6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3. Реализация информационно-пропагандистской кампании, направленной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на профилактику межнациональных конфликтов, противодействие этническому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религиозному экстремизму посредством информирования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просвещения жителей Томской области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о существующих национальных обычаях, традициях, культурах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религиях,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публикаций о реализации мероприятий подпрограммы </w:t>
            </w:r>
            <w:r w:rsidRPr="00840B6D">
              <w:rPr>
                <w:rFonts w:ascii="PT Astra Serif" w:hAnsi="PT Astra Serif"/>
                <w:sz w:val="20"/>
              </w:rPr>
              <w:br/>
              <w:t>в региональных и районных средствах массовой информации, шт.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8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15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840B6D">
              <w:rPr>
                <w:rFonts w:ascii="PT Astra Serif" w:hAnsi="PT Astra Serif"/>
                <w:sz w:val="20"/>
              </w:rPr>
              <w:br/>
              <w:t>в сферах реализации государственной национальной политики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340,0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изданных печатных материалов, экз.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3.1.2.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мероприятие 2. Изготовление справочных информационных материалов</w:t>
            </w:r>
            <w:r w:rsidRPr="00840B6D">
              <w:rPr>
                <w:rFonts w:ascii="PT Astra Serif" w:hAnsi="PT Astra Serif"/>
                <w:sz w:val="20"/>
              </w:rPr>
              <w:br/>
              <w:t>о состоянии межнациональных отношений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изданных справочных информационных материалов, экз.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7A45D1" w:rsidRPr="00840B6D" w:rsidRDefault="007A45D1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5D1" w:rsidRPr="00840B6D" w:rsidRDefault="007A45D1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  <w:trHeight w:val="36"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43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4. Содействие развитию российского казачества на территории Томской области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4.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оказанию содействия развитию российского казачества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территории Томской области,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10 447,5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10 447,5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1 176,0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участников мероприятий, проводимых при участии томского казачества, направленных на сохранение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развитие самобытной казачьей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культуры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и воспитание подрастающего поколения в духе патриотизма, чел.</w:t>
            </w:r>
          </w:p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членов казачьих обществ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чел.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1. 42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1 766,0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1. 59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2. 519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1. 43</w:t>
            </w:r>
          </w:p>
          <w:p w:rsidR="00186EB6" w:rsidRPr="00840B6D" w:rsidRDefault="00186EB6" w:rsidP="00C166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2. 500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1. 44</w:t>
            </w:r>
          </w:p>
          <w:p w:rsidR="00186EB6" w:rsidRPr="00840B6D" w:rsidRDefault="00186EB6" w:rsidP="00C166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2. 502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1. 45</w:t>
            </w:r>
          </w:p>
          <w:p w:rsidR="00186EB6" w:rsidRPr="00840B6D" w:rsidRDefault="00186EB6" w:rsidP="00C166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2. 504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1. 46</w:t>
            </w:r>
          </w:p>
          <w:p w:rsidR="00186EB6" w:rsidRPr="00840B6D" w:rsidRDefault="00186EB6" w:rsidP="00C166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2. 506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1 501,1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1. 47</w:t>
            </w:r>
          </w:p>
          <w:p w:rsidR="00186EB6" w:rsidRPr="00840B6D" w:rsidRDefault="00186EB6" w:rsidP="00C166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2. 508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участию представителей казачьих объединений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вопросам становления </w:t>
            </w:r>
            <w:r w:rsidRPr="00840B6D">
              <w:rPr>
                <w:rFonts w:ascii="PT Astra Serif" w:hAnsi="PT Astra Serif"/>
                <w:sz w:val="20"/>
              </w:rPr>
              <w:br/>
              <w:t>и развития казачества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5 424,0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5 424,0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Численность представителей казачьих объединений, принявших участие в мероприятиях, чел.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849,6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4.1.2.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Содействие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организации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проведении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вовлечение представителей казачества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к государственной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и иной службе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1 926,0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1 926,0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вовлечение представителей казачества к государственной </w:t>
            </w:r>
            <w:r w:rsidRPr="00840B6D">
              <w:rPr>
                <w:rFonts w:ascii="PT Astra Serif" w:hAnsi="PT Astra Serif"/>
                <w:sz w:val="20"/>
              </w:rPr>
              <w:br/>
              <w:t>и иной службе, шт.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588,0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4.1.3.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Предоставление </w:t>
            </w:r>
            <w:r w:rsidRPr="00840B6D">
              <w:rPr>
                <w:rFonts w:ascii="PT Astra Serif" w:hAnsi="PT Astra Serif" w:cs="PT Astra Serif"/>
                <w:sz w:val="20"/>
              </w:rPr>
              <w:t xml:space="preserve">субсидии Томскому </w:t>
            </w:r>
            <w:proofErr w:type="spellStart"/>
            <w:r w:rsidRPr="00840B6D">
              <w:rPr>
                <w:rFonts w:ascii="PT Astra Serif" w:hAnsi="PT Astra Serif" w:cs="PT Astra Serif"/>
                <w:sz w:val="20"/>
              </w:rPr>
              <w:t>отдельскому</w:t>
            </w:r>
            <w:proofErr w:type="spellEnd"/>
            <w:r w:rsidRPr="00840B6D">
              <w:rPr>
                <w:rFonts w:ascii="PT Astra Serif" w:hAnsi="PT Astra Serif" w:cs="PT Astra Serif"/>
                <w:sz w:val="20"/>
              </w:rPr>
              <w:t xml:space="preserve"> казачьему обществу Сибирского войскового казачьего общества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3 097,5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3 097,5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человек, принявших участие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несении государственной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и иной службы, чел.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590,0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  <w:r w:rsidR="00186EB6"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565170" w:rsidRPr="00840B6D" w:rsidRDefault="00565170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70" w:rsidRPr="00840B6D" w:rsidRDefault="00565170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9" w:type="dxa"/>
          <w:cantSplit/>
        </w:trPr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143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5D1" w:rsidRPr="00840B6D" w:rsidRDefault="007A45D1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5. Поддержка экономического и социального развития коренных малочисленных народов Севера, Сибири 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</w:t>
            </w:r>
          </w:p>
        </w:tc>
        <w:tc>
          <w:tcPr>
            <w:tcW w:w="2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5.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поддержке экономического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социального развития коренных малочисленных народов Севера, Сибири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Дальнего Востока Российской Федерации, 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15 496,9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12 775,4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2 721,5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A2290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7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1 791,1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1 402,1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389,0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граждан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из числа коренных малочисленных народов Севера, Сибири и Дальнего Востока Российской Федерации, удовлетворенных качеством реализуемых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поддержку экономического и социального развития коренных малочисленных народов Севера, Сибири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%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35,2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2 287,9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1 898,9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389,0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388,7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35,8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2 272,3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1 883,6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388,7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388,7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78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388,7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36,7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80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2 286,4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388,7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37,0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"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5.1.1.</w:t>
            </w:r>
          </w:p>
        </w:tc>
        <w:tc>
          <w:tcPr>
            <w:tcW w:w="2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Организация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проведение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социально-экономическое развитие коренных малочисленных народов Севера, Сибири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13 046,9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10 742,3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2 304,6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17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1 441,1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1 111,6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участников мероприятий,</w:t>
            </w:r>
            <w:r w:rsidRPr="00840B6D">
              <w:rPr>
                <w:rFonts w:ascii="PT Astra Serif" w:hAnsi="PT Astra Serif"/>
                <w:sz w:val="20"/>
              </w:rPr>
              <w:br/>
              <w:t>направленных</w:t>
            </w:r>
            <w:r w:rsidRPr="00840B6D">
              <w:rPr>
                <w:rFonts w:ascii="PT Astra Serif" w:hAnsi="PT Astra Serif"/>
                <w:sz w:val="20"/>
              </w:rPr>
              <w:br/>
              <w:t>на этнокультурное развитие коренных малочисленных народов на территории Томской области, чел.</w:t>
            </w:r>
            <w:r w:rsidRPr="00840B6D">
              <w:rPr>
                <w:rFonts w:ascii="PT Astra Serif" w:hAnsi="PT Astra Serif"/>
                <w:sz w:val="20"/>
              </w:rPr>
              <w:br/>
            </w:r>
          </w:p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2. Количество общин и иных объединений коренных малочисленных народов, получивших поддержку на развитие традиционных отраслей хозяйства, ед.</w:t>
            </w:r>
            <w:r w:rsidRPr="00840B6D">
              <w:rPr>
                <w:rFonts w:ascii="PT Astra Serif" w:hAnsi="PT Astra Serif"/>
                <w:sz w:val="20"/>
              </w:rPr>
              <w:br/>
            </w:r>
          </w:p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3. Количество граждан из числа коренных малочисленных народов, прошедших диспансеризацию, чел.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1. 810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1 937,9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1 608,4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1. 820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3. 52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1 607,2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1. 830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3. 53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1 922,3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1 593,5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328,8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1. 840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3. 54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1 607,2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1. 850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3. 55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1 607,2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1. 855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3. 56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1 936,4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1 607,2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1. 860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2. 1</w:t>
            </w:r>
          </w:p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3. 57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5.1.2.</w:t>
            </w:r>
          </w:p>
        </w:tc>
        <w:tc>
          <w:tcPr>
            <w:tcW w:w="2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Проведение социологического исследования, направленного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выявление состояния социально-экономического развития коренных малочисленных народов Севера, Сибири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1 750,0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1 452,2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297,8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проведенных социологических исследований, направленных на выявление состояния социально-экономического развития коренных малочисленных народов Севера, Сибири и Дальнего Востока Российской Федерации на территории Томской области, шт.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42,8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207,5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42,5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5.1.3.</w:t>
            </w:r>
          </w:p>
        </w:tc>
        <w:tc>
          <w:tcPr>
            <w:tcW w:w="2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Мероприятия, направленные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сохранение </w:t>
            </w:r>
            <w:r w:rsidR="007A4FEC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развитие языков коренных малочисленных народов Севера, Сибири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Дальнего Востока Российской Федерации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580,9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119,1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920A55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проведенных мероприятий, направленных на сохранение </w:t>
            </w:r>
            <w:r w:rsidRPr="00840B6D">
              <w:rPr>
                <w:rFonts w:ascii="PT Astra Serif" w:hAnsi="PT Astra Serif"/>
                <w:sz w:val="20"/>
              </w:rPr>
              <w:br/>
              <w:t>и развитие языков коренных малочисленных народов Севера, Сибири и Дальнего Востока Российской Федерации на территории Томской области, ед.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82,9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17,1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186EB6" w:rsidRPr="00840B6D" w:rsidRDefault="00186EB6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83,0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186E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17,0</w:t>
            </w:r>
          </w:p>
        </w:tc>
        <w:tc>
          <w:tcPr>
            <w:tcW w:w="1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EB6" w:rsidRPr="00840B6D" w:rsidRDefault="00186EB6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</w:tcPr>
          <w:p w:rsidR="007A45D1" w:rsidRPr="00840B6D" w:rsidRDefault="007A45D1" w:rsidP="004F24A7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4331" w:type="dxa"/>
            <w:gridSpan w:val="25"/>
          </w:tcPr>
          <w:p w:rsidR="007A45D1" w:rsidRPr="00840B6D" w:rsidRDefault="007A45D1" w:rsidP="00FC0BC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6. Поддержка сохранения русского языка как языка межкультурного диалога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6.1.</w:t>
            </w:r>
          </w:p>
        </w:tc>
        <w:tc>
          <w:tcPr>
            <w:tcW w:w="2248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6.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поддержке </w:t>
            </w:r>
            <w:r w:rsidRPr="00840B6D">
              <w:rPr>
                <w:rFonts w:ascii="PT Astra Serif" w:hAnsi="PT Astra Serif"/>
                <w:sz w:val="20"/>
              </w:rPr>
              <w:br/>
              <w:t>и сохранению русского языка, в том числе:</w:t>
            </w: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15 663,5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15 663,5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Доля граждан </w:t>
            </w:r>
            <w:r w:rsidRPr="00840B6D">
              <w:rPr>
                <w:rFonts w:ascii="PT Astra Serif" w:hAnsi="PT Astra Serif"/>
                <w:sz w:val="20"/>
              </w:rPr>
              <w:br/>
              <w:t>из общего числа опрошенных, постоянно использующих русский язык в быту, %</w:t>
            </w: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2 820,0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ind w:left="-141"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2 568,7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6.1.1.</w:t>
            </w:r>
          </w:p>
        </w:tc>
        <w:tc>
          <w:tcPr>
            <w:tcW w:w="2248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в издании печатных материалов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целях поддержки </w:t>
            </w:r>
            <w:r w:rsidRPr="00840B6D">
              <w:rPr>
                <w:rFonts w:ascii="PT Astra Serif" w:hAnsi="PT Astra Serif"/>
                <w:sz w:val="20"/>
              </w:rPr>
              <w:br/>
              <w:t>и сохранения русского языка</w:t>
            </w: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2 220,0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2 220,0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изданных печатных материалов в целях поддержки и сохранения русского языка, шт.</w:t>
            </w: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ind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370,0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6.1.2.</w:t>
            </w:r>
          </w:p>
        </w:tc>
        <w:tc>
          <w:tcPr>
            <w:tcW w:w="2248" w:type="dxa"/>
            <w:gridSpan w:val="2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проведение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поддержке </w:t>
            </w:r>
            <w:r w:rsidRPr="00840B6D">
              <w:rPr>
                <w:rFonts w:ascii="PT Astra Serif" w:hAnsi="PT Astra Serif"/>
                <w:sz w:val="20"/>
              </w:rPr>
              <w:br/>
              <w:t>и сохранению русского языка</w:t>
            </w: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13 443,5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13 443,5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684F7A" w:rsidRPr="00840B6D" w:rsidRDefault="00684F7A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участников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>по поддержке и сохранению русского языка, чел.</w:t>
            </w:r>
          </w:p>
        </w:tc>
        <w:tc>
          <w:tcPr>
            <w:tcW w:w="1135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2 450,0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48" w:type="dxa"/>
            <w:gridSpan w:val="2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95" w:type="dxa"/>
            <w:gridSpan w:val="2"/>
            <w:vAlign w:val="center"/>
          </w:tcPr>
          <w:p w:rsidR="00684F7A" w:rsidRPr="00840B6D" w:rsidRDefault="00684F7A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684F7A" w:rsidRPr="00840B6D" w:rsidRDefault="00684F7A" w:rsidP="004F24A7">
            <w:pPr>
              <w:ind w:left="-141"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94" w:type="dxa"/>
            <w:gridSpan w:val="2"/>
            <w:vAlign w:val="center"/>
          </w:tcPr>
          <w:p w:rsidR="00684F7A" w:rsidRPr="00840B6D" w:rsidRDefault="00684F7A" w:rsidP="00684F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684F7A" w:rsidRPr="00840B6D" w:rsidRDefault="00684F7A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2 198,7</w:t>
            </w:r>
          </w:p>
        </w:tc>
        <w:tc>
          <w:tcPr>
            <w:tcW w:w="995" w:type="dxa"/>
            <w:gridSpan w:val="2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684F7A" w:rsidRPr="00840B6D" w:rsidRDefault="00684F7A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684F7A" w:rsidRPr="00840B6D" w:rsidRDefault="00684F7A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1500</w:t>
            </w:r>
          </w:p>
        </w:tc>
      </w:tr>
      <w:tr w:rsidR="00C105CA" w:rsidRPr="00840B6D" w:rsidTr="007A4FEC">
        <w:trPr>
          <w:gridAfter w:val="1"/>
          <w:wAfter w:w="19" w:type="dxa"/>
        </w:trPr>
        <w:tc>
          <w:tcPr>
            <w:tcW w:w="707" w:type="dxa"/>
            <w:gridSpan w:val="2"/>
          </w:tcPr>
          <w:p w:rsidR="007A45D1" w:rsidRPr="00840B6D" w:rsidRDefault="007A45D1" w:rsidP="004F24A7">
            <w:pPr>
              <w:pStyle w:val="ConsPlusNormal"/>
              <w:jc w:val="center"/>
              <w:outlineLvl w:val="4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14331" w:type="dxa"/>
            <w:gridSpan w:val="25"/>
          </w:tcPr>
          <w:p w:rsidR="007A45D1" w:rsidRPr="00840B6D" w:rsidRDefault="007A45D1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Задача 7. Социальная и культурная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адаптация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 интеграция иностранных граждан на территории Томской области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7.1.</w:t>
            </w:r>
          </w:p>
        </w:tc>
        <w:tc>
          <w:tcPr>
            <w:tcW w:w="2254" w:type="dxa"/>
            <w:gridSpan w:val="3"/>
            <w:vMerge w:val="restart"/>
          </w:tcPr>
          <w:p w:rsidR="004D793F" w:rsidRPr="00840B6D" w:rsidRDefault="004D793F" w:rsidP="00240FF9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7.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культурной адаптации и интеграции иностранных граждан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в том числе:</w:t>
            </w: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3 371,6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3 371,6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проведенных мероприятий, направленных на социальную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культурную адаптацию </w:t>
            </w:r>
            <w:r w:rsidRPr="00840B6D">
              <w:rPr>
                <w:rFonts w:ascii="PT Astra Serif" w:hAnsi="PT Astra Serif"/>
                <w:sz w:val="20"/>
              </w:rPr>
              <w:br/>
              <w:t>и интеграцию иностранных граждан на территории Томской области, шт.</w:t>
            </w: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844,6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ind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7.1.1.</w:t>
            </w:r>
          </w:p>
        </w:tc>
        <w:tc>
          <w:tcPr>
            <w:tcW w:w="2254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Содействие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формировании благоприятных условий для успешной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>и культурной адаптации и интеграции иностранных граждан</w:t>
            </w: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созданных и размещенных </w:t>
            </w:r>
            <w:r w:rsidRPr="00840B6D">
              <w:rPr>
                <w:rFonts w:ascii="PT Astra Serif" w:hAnsi="PT Astra Serif"/>
                <w:sz w:val="20"/>
              </w:rPr>
              <w:br/>
              <w:t>в сети Интернет материалов, способствующих формированию благоприятных условий для успешной социальной и культурной адаптации и интеграции иностранных граждан, шт.</w:t>
            </w: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250,0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ind w:left="-141"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7.1.2.</w:t>
            </w:r>
          </w:p>
        </w:tc>
        <w:tc>
          <w:tcPr>
            <w:tcW w:w="2254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проведение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социальной </w:t>
            </w:r>
            <w:r w:rsidRPr="00840B6D">
              <w:rPr>
                <w:rFonts w:ascii="PT Astra Serif" w:hAnsi="PT Astra Serif"/>
                <w:sz w:val="20"/>
              </w:rPr>
              <w:br/>
              <w:t>и культурной адаптации и интеграции иностранных граждан</w:t>
            </w: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3 121,6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3 121,6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 w:val="restart"/>
          </w:tcPr>
          <w:p w:rsidR="004D793F" w:rsidRPr="00840B6D" w:rsidRDefault="004D793F" w:rsidP="004F24A7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иностранных граждан,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>по социальной и культурной адаптации и интеграции иностранных граждан, чел.</w:t>
            </w: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594,6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rPr>
          <w:gridAfter w:val="2"/>
          <w:wAfter w:w="36" w:type="dxa"/>
        </w:trPr>
        <w:tc>
          <w:tcPr>
            <w:tcW w:w="707" w:type="dxa"/>
            <w:gridSpan w:val="2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vAlign w:val="center"/>
          </w:tcPr>
          <w:p w:rsidR="004D793F" w:rsidRPr="00840B6D" w:rsidRDefault="004D793F" w:rsidP="004F24A7">
            <w:pPr>
              <w:pStyle w:val="aff7"/>
              <w:ind w:left="-141" w:right="-7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4D793F" w:rsidRPr="00840B6D" w:rsidRDefault="004D793F" w:rsidP="004F24A7">
            <w:pPr>
              <w:ind w:left="-141" w:right="-74"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vAlign w:val="center"/>
          </w:tcPr>
          <w:p w:rsidR="004D793F" w:rsidRPr="00840B6D" w:rsidRDefault="004D793F" w:rsidP="004D79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3" w:type="dxa"/>
            <w:gridSpan w:val="2"/>
            <w:vAlign w:val="center"/>
          </w:tcPr>
          <w:p w:rsidR="004D793F" w:rsidRPr="00840B6D" w:rsidRDefault="004D793F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505,4</w:t>
            </w:r>
          </w:p>
        </w:tc>
        <w:tc>
          <w:tcPr>
            <w:tcW w:w="994" w:type="dxa"/>
            <w:gridSpan w:val="2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</w:tcPr>
          <w:p w:rsidR="004D793F" w:rsidRPr="00840B6D" w:rsidRDefault="004D793F" w:rsidP="004F24A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Align w:val="center"/>
          </w:tcPr>
          <w:p w:rsidR="004D793F" w:rsidRPr="00840B6D" w:rsidRDefault="004D793F" w:rsidP="004F24A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530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A2290C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  <w:r w:rsidR="002E2725" w:rsidRPr="00840B6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2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Итого по подпрограмме 4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65 874,1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16 176,1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49 698,0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10 513,2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3 308,2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7 205,0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11 188,5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3 393,5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7 795,0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8 823,2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1 883,6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  <w:trHeight w:val="253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7A4F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6" w:type="dxa"/>
          <w:cantSplit/>
          <w:trHeight w:val="253"/>
        </w:trPr>
        <w:tc>
          <w:tcPr>
            <w:tcW w:w="7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E2725" w:rsidRPr="00840B6D" w:rsidRDefault="002E2725" w:rsidP="004F24A7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8 837,3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1 897,7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2E2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6 939,6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725" w:rsidRPr="00840B6D" w:rsidRDefault="002E2725" w:rsidP="004F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725" w:rsidRPr="00840B6D" w:rsidRDefault="002E2725" w:rsidP="004F24A7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</w:tbl>
    <w:p w:rsidR="000A5A9E" w:rsidRPr="00840B6D" w:rsidRDefault="000A5A9E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0A5A9E" w:rsidRPr="00840B6D" w:rsidSect="00E04D5D"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6D1DB3" w:rsidRPr="00840B6D" w:rsidRDefault="006D1DB3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Приложение № </w:t>
      </w:r>
      <w:r w:rsidR="001D279D" w:rsidRPr="00840B6D">
        <w:rPr>
          <w:rFonts w:ascii="PT Astra Serif" w:hAnsi="PT Astra Serif"/>
          <w:sz w:val="24"/>
          <w:szCs w:val="24"/>
        </w:rPr>
        <w:t>8</w:t>
      </w:r>
    </w:p>
    <w:p w:rsidR="006D1DB3" w:rsidRPr="00840B6D" w:rsidRDefault="006D1DB3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E64E42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A0C15">
        <w:rPr>
          <w:rFonts w:ascii="PT Astra Serif" w:hAnsi="PT Astra Serif"/>
          <w:sz w:val="24"/>
          <w:szCs w:val="24"/>
        </w:rPr>
        <w:t xml:space="preserve">от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6D1DB3" w:rsidRPr="00840B6D" w:rsidRDefault="006D1DB3" w:rsidP="006D1DB3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221761" w:rsidRPr="00840B6D" w:rsidRDefault="00221761" w:rsidP="006D1DB3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221761" w:rsidRPr="00840B6D" w:rsidRDefault="00221761" w:rsidP="00221761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Паспорт подпрограммы 5 «Содействие развитию институтов гражданского общества Томской области»</w:t>
      </w:r>
    </w:p>
    <w:p w:rsidR="00221761" w:rsidRPr="00840B6D" w:rsidRDefault="00221761" w:rsidP="00221761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5"/>
          <w:szCs w:val="25"/>
          <w:lang w:eastAsia="en-US"/>
        </w:rPr>
      </w:pPr>
    </w:p>
    <w:tbl>
      <w:tblPr>
        <w:tblW w:w="1474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65"/>
        <w:gridCol w:w="2338"/>
        <w:gridCol w:w="6"/>
        <w:gridCol w:w="17"/>
        <w:gridCol w:w="1084"/>
        <w:gridCol w:w="8"/>
        <w:gridCol w:w="18"/>
        <w:gridCol w:w="6"/>
        <w:gridCol w:w="1078"/>
        <w:gridCol w:w="8"/>
        <w:gridCol w:w="18"/>
        <w:gridCol w:w="6"/>
        <w:gridCol w:w="1078"/>
        <w:gridCol w:w="8"/>
        <w:gridCol w:w="18"/>
        <w:gridCol w:w="6"/>
        <w:gridCol w:w="1078"/>
        <w:gridCol w:w="8"/>
        <w:gridCol w:w="18"/>
        <w:gridCol w:w="6"/>
        <w:gridCol w:w="1081"/>
        <w:gridCol w:w="9"/>
        <w:gridCol w:w="14"/>
        <w:gridCol w:w="6"/>
        <w:gridCol w:w="1081"/>
        <w:gridCol w:w="18"/>
        <w:gridCol w:w="11"/>
        <w:gridCol w:w="1105"/>
        <w:gridCol w:w="1275"/>
        <w:gridCol w:w="1275"/>
      </w:tblGrid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Наименование подпрограммы 5</w:t>
            </w:r>
          </w:p>
        </w:tc>
        <w:tc>
          <w:tcPr>
            <w:tcW w:w="12682" w:type="dxa"/>
            <w:gridSpan w:val="29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Подпрограмма 5 «Содействие развитию институтов гражданского общества Томской области» (далее – подпрограмма 5)</w:t>
            </w:r>
          </w:p>
        </w:tc>
      </w:tr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Соисполнитель государственной программы (ответственный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за подпрограмму 5)</w:t>
            </w:r>
          </w:p>
        </w:tc>
        <w:tc>
          <w:tcPr>
            <w:tcW w:w="12682" w:type="dxa"/>
            <w:gridSpan w:val="29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Комитет внутренней политики Администрации Томской области</w:t>
            </w:r>
          </w:p>
        </w:tc>
      </w:tr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Участник подпрограммы 5</w:t>
            </w:r>
          </w:p>
        </w:tc>
        <w:tc>
          <w:tcPr>
            <w:tcW w:w="12682" w:type="dxa"/>
            <w:gridSpan w:val="29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Комитет внутренней политики Администрации Томской области</w:t>
            </w:r>
          </w:p>
        </w:tc>
      </w:tr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Цель подпрограммы 5</w:t>
            </w:r>
          </w:p>
        </w:tc>
        <w:tc>
          <w:tcPr>
            <w:tcW w:w="12682" w:type="dxa"/>
            <w:gridSpan w:val="29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Государственная поддержка институтов гражданского общества на территории Томской области</w:t>
            </w:r>
          </w:p>
        </w:tc>
      </w:tr>
      <w:tr w:rsidR="00C105CA" w:rsidRPr="00840B6D" w:rsidTr="00565170">
        <w:tc>
          <w:tcPr>
            <w:tcW w:w="2065" w:type="dxa"/>
            <w:vMerge w:val="restart"/>
            <w:vAlign w:val="center"/>
          </w:tcPr>
          <w:p w:rsidR="00221761" w:rsidRPr="00840B6D" w:rsidRDefault="00221761" w:rsidP="00565170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Показатели цели подпрограммы 5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и их значения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реализации)</w:t>
            </w:r>
          </w:p>
        </w:tc>
        <w:tc>
          <w:tcPr>
            <w:tcW w:w="2338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Показатель цели</w:t>
            </w:r>
          </w:p>
        </w:tc>
        <w:tc>
          <w:tcPr>
            <w:tcW w:w="1107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13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338" w:type="dxa"/>
            <w:vAlign w:val="center"/>
          </w:tcPr>
          <w:p w:rsidR="00221761" w:rsidRPr="00840B6D" w:rsidRDefault="00221761" w:rsidP="00565170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граждан, участвующих </w:t>
            </w:r>
            <w:r w:rsidRPr="00840B6D">
              <w:rPr>
                <w:rFonts w:ascii="PT Astra Serif" w:hAnsi="PT Astra Serif"/>
                <w:sz w:val="20"/>
              </w:rPr>
              <w:br/>
              <w:t>в деятельности социально ориентированных некоммерческих организаций, чел.</w:t>
            </w:r>
          </w:p>
        </w:tc>
        <w:tc>
          <w:tcPr>
            <w:tcW w:w="1107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1900</w:t>
            </w:r>
          </w:p>
        </w:tc>
        <w:tc>
          <w:tcPr>
            <w:tcW w:w="1113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1850</w:t>
            </w:r>
          </w:p>
        </w:tc>
        <w:tc>
          <w:tcPr>
            <w:tcW w:w="1134" w:type="dxa"/>
            <w:gridSpan w:val="3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1900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1950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2000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338" w:type="dxa"/>
            <w:vAlign w:val="center"/>
          </w:tcPr>
          <w:p w:rsidR="00221761" w:rsidRPr="00840B6D" w:rsidRDefault="00221761" w:rsidP="00565170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2. Количество граждан, участвующих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мероприятиях,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развитие и</w:t>
            </w:r>
            <w:r w:rsidR="00A6651B" w:rsidRPr="00840B6D">
              <w:rPr>
                <w:rFonts w:ascii="PT Astra Serif" w:hAnsi="PT Astra Serif"/>
                <w:sz w:val="20"/>
              </w:rPr>
              <w:t>нститутов гражданского общества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области, чел.</w:t>
            </w:r>
          </w:p>
        </w:tc>
        <w:tc>
          <w:tcPr>
            <w:tcW w:w="1107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2600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2600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2930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3080</w:t>
            </w:r>
          </w:p>
        </w:tc>
        <w:tc>
          <w:tcPr>
            <w:tcW w:w="1113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2930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2980</w:t>
            </w:r>
          </w:p>
        </w:tc>
        <w:tc>
          <w:tcPr>
            <w:tcW w:w="1134" w:type="dxa"/>
            <w:gridSpan w:val="3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3030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3080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3130</w:t>
            </w:r>
          </w:p>
        </w:tc>
      </w:tr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Задачи подпрограммы 5</w:t>
            </w:r>
          </w:p>
        </w:tc>
        <w:tc>
          <w:tcPr>
            <w:tcW w:w="12682" w:type="dxa"/>
            <w:gridSpan w:val="29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Поддержка социально ориентированных некоммерческих организаций.</w:t>
            </w:r>
          </w:p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2. 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</w:p>
        </w:tc>
      </w:tr>
      <w:tr w:rsidR="00C105CA" w:rsidRPr="00840B6D" w:rsidTr="00565170">
        <w:tc>
          <w:tcPr>
            <w:tcW w:w="2065" w:type="dxa"/>
            <w:vMerge w:val="restart"/>
            <w:vAlign w:val="center"/>
          </w:tcPr>
          <w:p w:rsidR="00221761" w:rsidRPr="00840B6D" w:rsidRDefault="00221761" w:rsidP="00565170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Показатели задач подпрограммы 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5</w:t>
            </w:r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>и их значения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(с детализацией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реализации)</w:t>
            </w:r>
          </w:p>
        </w:tc>
        <w:tc>
          <w:tcPr>
            <w:tcW w:w="2344" w:type="dxa"/>
            <w:gridSpan w:val="2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Показатели задач</w:t>
            </w:r>
          </w:p>
        </w:tc>
        <w:tc>
          <w:tcPr>
            <w:tcW w:w="1109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2018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2019 год (оценка)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14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19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16" w:type="dxa"/>
            <w:gridSpan w:val="2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682" w:type="dxa"/>
            <w:gridSpan w:val="29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1. Поддержка социально ориентированных некоммерческих организаций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344" w:type="dxa"/>
            <w:gridSpan w:val="2"/>
            <w:vAlign w:val="center"/>
          </w:tcPr>
          <w:p w:rsidR="00221761" w:rsidRPr="00840B6D" w:rsidRDefault="00221761" w:rsidP="00565170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благополучателей в ходе реализации проектов – победителей конкурса, чел.</w:t>
            </w:r>
          </w:p>
        </w:tc>
        <w:tc>
          <w:tcPr>
            <w:tcW w:w="1109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8900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CB627E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1650</w:t>
            </w:r>
          </w:p>
        </w:tc>
        <w:tc>
          <w:tcPr>
            <w:tcW w:w="1102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9200</w:t>
            </w:r>
          </w:p>
        </w:tc>
        <w:tc>
          <w:tcPr>
            <w:tcW w:w="1122" w:type="dxa"/>
            <w:gridSpan w:val="5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9000</w:t>
            </w:r>
          </w:p>
        </w:tc>
        <w:tc>
          <w:tcPr>
            <w:tcW w:w="1119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9100</w:t>
            </w:r>
          </w:p>
        </w:tc>
        <w:tc>
          <w:tcPr>
            <w:tcW w:w="1116" w:type="dxa"/>
            <w:gridSpan w:val="2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9200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9300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0A5A9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0A5A9E" w:rsidRPr="00840B6D">
              <w:rPr>
                <w:rFonts w:ascii="PT Astra Serif" w:hAnsi="PT Astra Serif"/>
                <w:sz w:val="20"/>
              </w:rPr>
              <w:t>35</w:t>
            </w: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682" w:type="dxa"/>
            <w:gridSpan w:val="29"/>
          </w:tcPr>
          <w:p w:rsidR="00221761" w:rsidRPr="00840B6D" w:rsidRDefault="00221761" w:rsidP="00565170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Задача 2. 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  <w:r w:rsidRPr="00840B6D">
              <w:rPr>
                <w:rFonts w:ascii="PT Astra Serif" w:hAnsi="PT Astra Serif"/>
                <w:sz w:val="20"/>
              </w:rPr>
              <w:t xml:space="preserve"> 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361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граждан </w:t>
            </w:r>
            <w:r w:rsidRPr="00840B6D">
              <w:rPr>
                <w:rFonts w:ascii="PT Astra Serif" w:hAnsi="PT Astra Serif"/>
                <w:sz w:val="20"/>
              </w:rPr>
              <w:br/>
              <w:t>и представителей некоммерческих организаций, принявших участие в деятельности Общественной палаты Томской области, чел.</w:t>
            </w:r>
          </w:p>
          <w:p w:rsidR="00221761" w:rsidRPr="00840B6D" w:rsidRDefault="00221761" w:rsidP="0056517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1050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1100</w:t>
            </w:r>
          </w:p>
        </w:tc>
        <w:tc>
          <w:tcPr>
            <w:tcW w:w="1105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1130</w:t>
            </w:r>
          </w:p>
        </w:tc>
        <w:tc>
          <w:tcPr>
            <w:tcW w:w="1116" w:type="dxa"/>
            <w:gridSpan w:val="2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1190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1220</w:t>
            </w:r>
          </w:p>
        </w:tc>
      </w:tr>
      <w:tr w:rsidR="00C105CA" w:rsidRPr="00840B6D" w:rsidTr="00565170">
        <w:tc>
          <w:tcPr>
            <w:tcW w:w="206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Срок реализации подпрограммы 5</w:t>
            </w:r>
          </w:p>
        </w:tc>
        <w:tc>
          <w:tcPr>
            <w:tcW w:w="12682" w:type="dxa"/>
            <w:gridSpan w:val="29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2020 – 2024 годы с прогнозом до 2026 года</w:t>
            </w:r>
          </w:p>
        </w:tc>
      </w:tr>
      <w:tr w:rsidR="00C105CA" w:rsidRPr="00840B6D" w:rsidTr="00565170">
        <w:tc>
          <w:tcPr>
            <w:tcW w:w="2065" w:type="dxa"/>
            <w:vMerge w:val="restart"/>
            <w:vAlign w:val="center"/>
          </w:tcPr>
          <w:p w:rsidR="00221761" w:rsidRPr="00840B6D" w:rsidRDefault="00221761" w:rsidP="00565170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Объем и источники финансирования подпрограммы 5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 xml:space="preserve">(с детализацией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по годам реализации, тыс. рублей)</w:t>
            </w:r>
          </w:p>
        </w:tc>
        <w:tc>
          <w:tcPr>
            <w:tcW w:w="3477" w:type="dxa"/>
            <w:gridSpan w:val="7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Источники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Всего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05" w:type="dxa"/>
            <w:vAlign w:val="center"/>
          </w:tcPr>
          <w:p w:rsidR="00221761" w:rsidRPr="00840B6D" w:rsidRDefault="00221761" w:rsidP="005651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21761" w:rsidRPr="00840B6D" w:rsidRDefault="00221761" w:rsidP="00565170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федеральный бюджет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(по согласованию) (прогноз)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097622" w:rsidP="0009762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12662,9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09762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097622" w:rsidP="00097622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12662,9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0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221761" w:rsidRPr="00840B6D" w:rsidRDefault="00221761" w:rsidP="004A7C51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105" w:type="dxa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ind w:left="-62" w:right="-62"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E620EA" w:rsidRPr="00840B6D" w:rsidRDefault="00E620EA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E620EA" w:rsidRPr="00840B6D" w:rsidRDefault="00E620EA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областной бюджет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097622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81675,8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4801,3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097622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14504,0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110" w:type="dxa"/>
            <w:gridSpan w:val="3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105" w:type="dxa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275" w:type="dxa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275" w:type="dxa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местные бюджеты (по согласованию) (прогноз)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0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221761" w:rsidRPr="00840B6D" w:rsidRDefault="00221761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221761" w:rsidRPr="00840B6D" w:rsidRDefault="00221761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 xml:space="preserve">внебюджетные источники </w:t>
            </w: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br/>
              <w:t>(по согласованию) (прогноз)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4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10" w:type="dxa"/>
            <w:gridSpan w:val="3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05" w:type="dxa"/>
            <w:vAlign w:val="center"/>
          </w:tcPr>
          <w:p w:rsidR="00221761" w:rsidRPr="00840B6D" w:rsidRDefault="00221761" w:rsidP="0056517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221761" w:rsidRPr="00840B6D" w:rsidRDefault="00221761" w:rsidP="0056517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C105CA" w:rsidRPr="00840B6D" w:rsidTr="00565170">
        <w:tc>
          <w:tcPr>
            <w:tcW w:w="2065" w:type="dxa"/>
            <w:vMerge/>
            <w:vAlign w:val="center"/>
          </w:tcPr>
          <w:p w:rsidR="00E620EA" w:rsidRPr="00840B6D" w:rsidRDefault="00E620EA" w:rsidP="00565170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3477" w:type="dxa"/>
            <w:gridSpan w:val="7"/>
            <w:vAlign w:val="center"/>
          </w:tcPr>
          <w:p w:rsidR="00E620EA" w:rsidRPr="00840B6D" w:rsidRDefault="00E620EA" w:rsidP="00565170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всего по источникам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AB0EF7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94338,7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E620EA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4801,3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AB0EF7" w:rsidP="00565170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27166,9</w:t>
            </w:r>
          </w:p>
        </w:tc>
        <w:tc>
          <w:tcPr>
            <w:tcW w:w="1110" w:type="dxa"/>
            <w:gridSpan w:val="4"/>
            <w:vAlign w:val="center"/>
          </w:tcPr>
          <w:p w:rsidR="00E620EA" w:rsidRPr="00840B6D" w:rsidRDefault="00E620EA" w:rsidP="00E620EA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110" w:type="dxa"/>
            <w:gridSpan w:val="3"/>
            <w:vAlign w:val="center"/>
          </w:tcPr>
          <w:p w:rsidR="00E620EA" w:rsidRPr="00840B6D" w:rsidRDefault="00E620EA" w:rsidP="00E620EA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105" w:type="dxa"/>
            <w:vAlign w:val="center"/>
          </w:tcPr>
          <w:p w:rsidR="00E620EA" w:rsidRPr="00840B6D" w:rsidRDefault="00E620EA" w:rsidP="00E620EA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275" w:type="dxa"/>
            <w:vAlign w:val="center"/>
          </w:tcPr>
          <w:p w:rsidR="00E620EA" w:rsidRPr="00840B6D" w:rsidRDefault="00E620EA" w:rsidP="00E620EA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  <w:tc>
          <w:tcPr>
            <w:tcW w:w="1275" w:type="dxa"/>
            <w:vAlign w:val="center"/>
          </w:tcPr>
          <w:p w:rsidR="00E620EA" w:rsidRPr="00840B6D" w:rsidRDefault="00E620EA" w:rsidP="00E620EA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40B6D">
              <w:rPr>
                <w:rFonts w:ascii="PT Astra Serif" w:hAnsi="PT Astra Serif"/>
                <w:sz w:val="18"/>
                <w:szCs w:val="18"/>
              </w:rPr>
              <w:t>12474,1</w:t>
            </w:r>
          </w:p>
        </w:tc>
      </w:tr>
    </w:tbl>
    <w:p w:rsidR="000A5A9E" w:rsidRPr="00840B6D" w:rsidRDefault="000A5A9E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0A5A9E" w:rsidRPr="00840B6D" w:rsidSect="00E04D5D"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1D279D" w:rsidRPr="00840B6D" w:rsidRDefault="001D279D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Приложение № 9</w:t>
      </w:r>
    </w:p>
    <w:p w:rsidR="001D279D" w:rsidRPr="00840B6D" w:rsidRDefault="001D279D" w:rsidP="001D279D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393868" w:rsidRPr="00840B6D" w:rsidRDefault="00E64E42" w:rsidP="00393868">
      <w:pPr>
        <w:autoSpaceDE w:val="0"/>
        <w:autoSpaceDN w:val="0"/>
        <w:adjustRightInd w:val="0"/>
        <w:ind w:firstLine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1A0C15">
        <w:rPr>
          <w:rFonts w:ascii="PT Astra Serif" w:hAnsi="PT Astra Serif"/>
          <w:sz w:val="24"/>
          <w:szCs w:val="24"/>
        </w:rPr>
        <w:t xml:space="preserve">от </w:t>
      </w:r>
      <w:r w:rsidR="00393868">
        <w:rPr>
          <w:rFonts w:ascii="PT Astra Serif" w:hAnsi="PT Astra Serif"/>
          <w:sz w:val="24"/>
          <w:szCs w:val="24"/>
        </w:rPr>
        <w:t>28.03.2022 № 110а</w:t>
      </w:r>
    </w:p>
    <w:p w:rsidR="001A0C15" w:rsidRPr="00840B6D" w:rsidRDefault="001A0C15" w:rsidP="001D279D">
      <w:pPr>
        <w:autoSpaceDE w:val="0"/>
        <w:autoSpaceDN w:val="0"/>
        <w:adjustRightInd w:val="0"/>
        <w:ind w:firstLine="10773"/>
        <w:outlineLvl w:val="0"/>
        <w:rPr>
          <w:rFonts w:ascii="PT Astra Serif" w:eastAsia="Calibri" w:hAnsi="PT Astra Serif"/>
          <w:sz w:val="24"/>
          <w:szCs w:val="24"/>
          <w:lang w:eastAsia="en-US"/>
        </w:rPr>
      </w:pPr>
    </w:p>
    <w:p w:rsidR="001D279D" w:rsidRPr="00840B6D" w:rsidRDefault="001D279D" w:rsidP="001D279D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1D279D" w:rsidRPr="00840B6D" w:rsidRDefault="001D279D" w:rsidP="001D279D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Перечень ведомственных целевых программ, основных мероприятий </w:t>
      </w:r>
    </w:p>
    <w:p w:rsidR="001D279D" w:rsidRPr="00840B6D" w:rsidRDefault="001D279D" w:rsidP="001D279D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 xml:space="preserve">и ресурсное обеспечение реализации подпрограммы 5 </w:t>
      </w:r>
    </w:p>
    <w:p w:rsidR="006D1DB3" w:rsidRPr="00840B6D" w:rsidRDefault="006D1DB3" w:rsidP="006D1DB3">
      <w:pPr>
        <w:widowControl w:val="0"/>
        <w:autoSpaceDE w:val="0"/>
        <w:autoSpaceDN w:val="0"/>
        <w:ind w:firstLine="0"/>
        <w:jc w:val="center"/>
        <w:outlineLvl w:val="1"/>
        <w:rPr>
          <w:rFonts w:ascii="PT Astra Serif" w:hAnsi="PT Astra Serif"/>
          <w:sz w:val="25"/>
          <w:szCs w:val="25"/>
        </w:rPr>
      </w:pPr>
    </w:p>
    <w:tbl>
      <w:tblPr>
        <w:tblW w:w="148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48"/>
        <w:gridCol w:w="1276"/>
        <w:gridCol w:w="1134"/>
        <w:gridCol w:w="992"/>
        <w:gridCol w:w="1134"/>
        <w:gridCol w:w="993"/>
        <w:gridCol w:w="1134"/>
        <w:gridCol w:w="1701"/>
        <w:gridCol w:w="141"/>
        <w:gridCol w:w="2552"/>
        <w:gridCol w:w="283"/>
        <w:gridCol w:w="992"/>
      </w:tblGrid>
      <w:tr w:rsidR="00C105CA" w:rsidRPr="00840B6D" w:rsidTr="001A0C15">
        <w:tc>
          <w:tcPr>
            <w:tcW w:w="604" w:type="dxa"/>
            <w:vMerge w:val="restart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№</w:t>
            </w:r>
          </w:p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1948" w:type="dxa"/>
            <w:vMerge w:val="restart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6" w:type="dxa"/>
            <w:vMerge w:val="restart"/>
            <w:vAlign w:val="center"/>
          </w:tcPr>
          <w:p w:rsidR="006D1DB3" w:rsidRPr="00840B6D" w:rsidRDefault="001A0C15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Срок реализа</w:t>
            </w:r>
            <w:r w:rsidR="006D1DB3" w:rsidRPr="00840B6D">
              <w:rPr>
                <w:rFonts w:ascii="PT Astra Serif" w:hAnsi="PT Astra Serif"/>
                <w:sz w:val="20"/>
              </w:rPr>
              <w:t>ции</w:t>
            </w:r>
          </w:p>
        </w:tc>
        <w:tc>
          <w:tcPr>
            <w:tcW w:w="1134" w:type="dxa"/>
            <w:vMerge w:val="restart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финанси-рования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(тыс. рублей)</w:t>
            </w:r>
          </w:p>
        </w:tc>
        <w:tc>
          <w:tcPr>
            <w:tcW w:w="4253" w:type="dxa"/>
            <w:gridSpan w:val="4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701" w:type="dxa"/>
            <w:vMerge w:val="restart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Участник/</w:t>
            </w:r>
            <w:r w:rsidRPr="00840B6D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968" w:type="dxa"/>
            <w:gridSpan w:val="4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6D1DB3" w:rsidRPr="00840B6D" w:rsidRDefault="006D1DB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6D1DB3" w:rsidRPr="00840B6D" w:rsidRDefault="006D1DB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Merge/>
          </w:tcPr>
          <w:p w:rsidR="006D1DB3" w:rsidRPr="00840B6D" w:rsidRDefault="006D1DB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134" w:type="dxa"/>
            <w:vMerge/>
          </w:tcPr>
          <w:p w:rsidR="006D1DB3" w:rsidRPr="00840B6D" w:rsidRDefault="006D1DB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федераль-ного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993" w:type="dxa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внебюд-жетных</w:t>
            </w:r>
            <w:proofErr w:type="spellEnd"/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источников (по </w:t>
            </w:r>
            <w:proofErr w:type="spellStart"/>
            <w:r w:rsidRPr="00840B6D">
              <w:rPr>
                <w:rFonts w:ascii="PT Astra Serif" w:hAnsi="PT Astra Serif"/>
                <w:sz w:val="20"/>
              </w:rPr>
              <w:t>согласо-ванию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701" w:type="dxa"/>
            <w:vMerge/>
          </w:tcPr>
          <w:p w:rsidR="006D1DB3" w:rsidRPr="00840B6D" w:rsidRDefault="006D1DB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275" w:type="dxa"/>
            <w:gridSpan w:val="2"/>
            <w:vAlign w:val="center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значения </w:t>
            </w:r>
            <w:r w:rsidRPr="00840B6D">
              <w:rPr>
                <w:rFonts w:ascii="PT Astra Serif" w:hAnsi="PT Astra Serif"/>
                <w:sz w:val="20"/>
              </w:rPr>
              <w:br/>
              <w:t>по годам реализации</w:t>
            </w:r>
          </w:p>
        </w:tc>
      </w:tr>
      <w:tr w:rsidR="00C105CA" w:rsidRPr="00840B6D" w:rsidTr="001A0C15">
        <w:tc>
          <w:tcPr>
            <w:tcW w:w="14884" w:type="dxa"/>
            <w:gridSpan w:val="13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outlineLvl w:val="2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Подпрограмма 5 </w:t>
            </w:r>
          </w:p>
        </w:tc>
      </w:tr>
      <w:tr w:rsidR="00C105CA" w:rsidRPr="00840B6D" w:rsidTr="001A0C15">
        <w:tc>
          <w:tcPr>
            <w:tcW w:w="604" w:type="dxa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outlineLvl w:val="3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4280" w:type="dxa"/>
            <w:gridSpan w:val="12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1. Поддержка социально ориентированных некоммерческих организаций</w:t>
            </w:r>
          </w:p>
        </w:tc>
      </w:tr>
      <w:tr w:rsidR="00097622" w:rsidRPr="00840B6D" w:rsidTr="001A0C15">
        <w:tc>
          <w:tcPr>
            <w:tcW w:w="604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</w:t>
            </w:r>
          </w:p>
        </w:tc>
        <w:tc>
          <w:tcPr>
            <w:tcW w:w="1948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Основное мероприятие 1.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>по поддержке социально ориентированных некоммерческих организаций,</w:t>
            </w:r>
            <w:r w:rsidRPr="00840B6D">
              <w:rPr>
                <w:rFonts w:ascii="PT Astra Serif" w:hAnsi="PT Astra Serif"/>
                <w:sz w:val="20"/>
              </w:rPr>
              <w:br/>
              <w:t>в том числе:</w:t>
            </w: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B04CA3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87 010,2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09762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465C24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74 347,3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693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0A60D7" w:rsidRPr="00840B6D" w:rsidTr="001A0C15">
        <w:tc>
          <w:tcPr>
            <w:tcW w:w="604" w:type="dxa"/>
            <w:vMerge/>
          </w:tcPr>
          <w:p w:rsidR="000A60D7" w:rsidRPr="00840B6D" w:rsidRDefault="000A60D7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0A60D7" w:rsidRPr="00840B6D" w:rsidRDefault="000A60D7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A60D7" w:rsidRPr="00840B6D" w:rsidRDefault="000A60D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0A60D7" w:rsidRPr="00840B6D" w:rsidRDefault="000A60D7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3 745,3</w:t>
            </w:r>
          </w:p>
        </w:tc>
        <w:tc>
          <w:tcPr>
            <w:tcW w:w="992" w:type="dxa"/>
            <w:vAlign w:val="center"/>
          </w:tcPr>
          <w:p w:rsidR="000A60D7" w:rsidRPr="00840B6D" w:rsidRDefault="000A60D7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A60D7" w:rsidRPr="00840B6D" w:rsidRDefault="000A60D7" w:rsidP="00465C24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3 745,3</w:t>
            </w:r>
          </w:p>
        </w:tc>
        <w:tc>
          <w:tcPr>
            <w:tcW w:w="993" w:type="dxa"/>
            <w:vAlign w:val="center"/>
          </w:tcPr>
          <w:p w:rsidR="000A60D7" w:rsidRPr="00840B6D" w:rsidRDefault="000A60D7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A60D7" w:rsidRPr="00840B6D" w:rsidRDefault="000A60D7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0A60D7" w:rsidRPr="00840B6D" w:rsidRDefault="000A60D7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 w:val="restart"/>
          </w:tcPr>
          <w:p w:rsidR="000A60D7" w:rsidRPr="00840B6D" w:rsidRDefault="000A60D7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благополучателей в ходе реализации проектов – победителей конкурса, чел.</w:t>
            </w:r>
          </w:p>
          <w:p w:rsidR="000A60D7" w:rsidRPr="00840B6D" w:rsidRDefault="000A60D7" w:rsidP="00CA179C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0A60D7" w:rsidRPr="00840B6D" w:rsidRDefault="000A60D7" w:rsidP="00CA179C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A60D7" w:rsidRPr="00840B6D" w:rsidRDefault="000A60D7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1650</w:t>
            </w:r>
          </w:p>
        </w:tc>
      </w:tr>
      <w:tr w:rsidR="00097622" w:rsidRPr="00840B6D" w:rsidTr="001A0C15">
        <w:tc>
          <w:tcPr>
            <w:tcW w:w="604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09762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26 110,9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465C24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13 448,0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9200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1D27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1D279D" w:rsidRPr="00840B6D">
              <w:rPr>
                <w:rFonts w:ascii="PT Astra Serif" w:hAnsi="PT Astra Serif"/>
                <w:sz w:val="20"/>
              </w:rPr>
              <w:t>000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1D27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1D279D" w:rsidRPr="00840B6D">
              <w:rPr>
                <w:rFonts w:ascii="PT Astra Serif" w:hAnsi="PT Astra Serif"/>
                <w:sz w:val="20"/>
              </w:rPr>
              <w:t>1</w:t>
            </w:r>
            <w:r w:rsidRPr="00840B6D">
              <w:rPr>
                <w:rFonts w:ascii="PT Astra Serif" w:hAnsi="PT Astra Serif"/>
                <w:sz w:val="20"/>
              </w:rPr>
              <w:t>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1D27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1D279D" w:rsidRPr="00840B6D">
              <w:rPr>
                <w:rFonts w:ascii="PT Astra Serif" w:hAnsi="PT Astra Serif"/>
                <w:sz w:val="20"/>
              </w:rPr>
              <w:t>2</w:t>
            </w:r>
            <w:r w:rsidRPr="00840B6D">
              <w:rPr>
                <w:rFonts w:ascii="PT Astra Serif" w:hAnsi="PT Astra Serif"/>
                <w:sz w:val="20"/>
              </w:rPr>
              <w:t>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1D27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1D279D" w:rsidRPr="00840B6D">
              <w:rPr>
                <w:rFonts w:ascii="PT Astra Serif" w:hAnsi="PT Astra Serif"/>
                <w:sz w:val="20"/>
              </w:rPr>
              <w:t>30</w:t>
            </w: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11 430,8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0A5A9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0A5A9E" w:rsidRPr="00840B6D">
              <w:rPr>
                <w:rFonts w:ascii="PT Astra Serif" w:hAnsi="PT Astra Serif"/>
                <w:sz w:val="20"/>
              </w:rPr>
              <w:t>35</w:t>
            </w: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097622" w:rsidRPr="00840B6D" w:rsidTr="001A0C15">
        <w:tc>
          <w:tcPr>
            <w:tcW w:w="604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1.1.1.</w:t>
            </w:r>
          </w:p>
        </w:tc>
        <w:tc>
          <w:tcPr>
            <w:tcW w:w="1948" w:type="dxa"/>
            <w:vMerge w:val="restart"/>
          </w:tcPr>
          <w:p w:rsidR="00097622" w:rsidRPr="00840B6D" w:rsidRDefault="00097622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1. Предоставление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конкурсной основе субсидий </w:t>
            </w:r>
            <w:r w:rsidRPr="00840B6D">
              <w:rPr>
                <w:rFonts w:ascii="PT Astra Serif" w:hAnsi="PT Astra Serif"/>
                <w:sz w:val="20"/>
              </w:rPr>
              <w:br/>
              <w:t>для реализации социальных проектов</w:t>
            </w: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B04CA3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79 168,1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09762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66 505,2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693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B04CA3" w:rsidRPr="00840B6D" w:rsidRDefault="00CB1CB2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 w:val="restart"/>
          </w:tcPr>
          <w:p w:rsidR="00B04CA3" w:rsidRPr="00840B6D" w:rsidRDefault="00B04CA3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социально ориентированных некоммерческих организаций, которым оказана финансовая поддержка, шт.</w:t>
            </w: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097622" w:rsidRPr="00840B6D" w:rsidTr="001A0C15">
        <w:tc>
          <w:tcPr>
            <w:tcW w:w="604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F16FF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25 330,6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09762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F16FF2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12 667,7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21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B04CA3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2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3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B1CB2" w:rsidRPr="00840B6D" w:rsidRDefault="00CB1CB2" w:rsidP="002E3EB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2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3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B1CB2" w:rsidRPr="00840B6D" w:rsidRDefault="00CB1CB2" w:rsidP="002E3EB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B1CB2" w:rsidRPr="00840B6D" w:rsidRDefault="00CB1CB2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B1CB2" w:rsidRPr="00840B6D" w:rsidRDefault="00CB1CB2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2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3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B1CB2" w:rsidRPr="00840B6D" w:rsidRDefault="00CB1CB2" w:rsidP="002E3EB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CB1CB2" w:rsidRPr="00840B6D" w:rsidRDefault="00CB1CB2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CB1CB2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2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10 767,5</w:t>
            </w:r>
          </w:p>
        </w:tc>
        <w:tc>
          <w:tcPr>
            <w:tcW w:w="993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CB1CB2" w:rsidRPr="00840B6D" w:rsidRDefault="00CB1CB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vAlign w:val="center"/>
          </w:tcPr>
          <w:p w:rsidR="00CB1CB2" w:rsidRPr="00840B6D" w:rsidRDefault="00CB1CB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B1CB2" w:rsidRPr="00840B6D" w:rsidRDefault="00CB1CB2" w:rsidP="002E3EB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</w:t>
            </w:r>
          </w:p>
        </w:tc>
      </w:tr>
      <w:tr w:rsidR="00C105CA" w:rsidRPr="00840B6D" w:rsidTr="001A0C15">
        <w:tc>
          <w:tcPr>
            <w:tcW w:w="604" w:type="dxa"/>
            <w:vMerge w:val="restart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1.1.2.</w:t>
            </w:r>
          </w:p>
        </w:tc>
        <w:tc>
          <w:tcPr>
            <w:tcW w:w="1948" w:type="dxa"/>
            <w:vMerge w:val="restart"/>
          </w:tcPr>
          <w:p w:rsidR="00B04CA3" w:rsidRPr="00840B6D" w:rsidRDefault="00B04CA3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2. Организация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и проведение мероприятий, направленных </w:t>
            </w:r>
            <w:r w:rsidRPr="00840B6D">
              <w:rPr>
                <w:rFonts w:ascii="PT Astra Serif" w:hAnsi="PT Astra Serif"/>
                <w:sz w:val="20"/>
              </w:rPr>
              <w:br/>
              <w:t>на методическую поддержку деятельности социально ориентированных некоммерческих организаций</w:t>
            </w: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4 877,1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4 877,1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B04CA3" w:rsidRPr="00840B6D" w:rsidRDefault="00B04CA3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Численность представителей социально ориентированных некоммерческих организаций, получивших методическую поддержку деятельности социально ориентированных некоммерческих организаций, чел.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780,3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2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3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4426C" w:rsidRPr="00840B6D" w:rsidRDefault="0024426C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2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3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4426C" w:rsidRPr="00840B6D" w:rsidRDefault="0024426C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155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2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3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4426C" w:rsidRPr="00840B6D" w:rsidRDefault="0024426C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24426C" w:rsidRPr="00840B6D" w:rsidRDefault="0024426C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4426C" w:rsidRPr="00840B6D" w:rsidRDefault="0024426C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2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3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4426C" w:rsidRPr="00840B6D" w:rsidRDefault="0024426C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165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24426C" w:rsidRPr="00840B6D" w:rsidRDefault="0024426C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2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663,3</w:t>
            </w:r>
          </w:p>
        </w:tc>
        <w:tc>
          <w:tcPr>
            <w:tcW w:w="993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24426C" w:rsidRPr="00840B6D" w:rsidRDefault="0024426C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:rsidR="0024426C" w:rsidRPr="00840B6D" w:rsidRDefault="0024426C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4426C" w:rsidRPr="00840B6D" w:rsidRDefault="0024426C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170</w:t>
            </w:r>
          </w:p>
        </w:tc>
      </w:tr>
      <w:tr w:rsidR="00C105CA" w:rsidRPr="00840B6D" w:rsidTr="001A0C15">
        <w:tc>
          <w:tcPr>
            <w:tcW w:w="604" w:type="dxa"/>
            <w:vMerge w:val="restart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1.1.3.</w:t>
            </w:r>
          </w:p>
        </w:tc>
        <w:tc>
          <w:tcPr>
            <w:tcW w:w="1948" w:type="dxa"/>
            <w:vMerge w:val="restart"/>
          </w:tcPr>
          <w:p w:rsidR="00B04CA3" w:rsidRPr="00840B6D" w:rsidRDefault="00B04CA3" w:rsidP="00CA179C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мероприятие 3. Возмещение религиозным организациям части расходов по оплате коммунальных услуг, оказанных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период с 1 апреля 2020 года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30 июня </w:t>
            </w:r>
            <w:r w:rsidRPr="00840B6D">
              <w:rPr>
                <w:rFonts w:ascii="PT Astra Serif" w:hAnsi="PT Astra Serif"/>
                <w:sz w:val="20"/>
              </w:rPr>
              <w:br/>
              <w:t>2020 года</w:t>
            </w: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2 965,0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2 965,0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 w:val="restart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2 965,0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B04CA3" w:rsidRPr="00840B6D" w:rsidRDefault="00B04CA3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Показатель 1. Количество религиозных организаций, которым оказана финансовая поддержка, шт.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04CA3" w:rsidRPr="00840B6D" w:rsidRDefault="00B04CA3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B04CA3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vMerge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B04CA3" w:rsidRPr="00840B6D" w:rsidRDefault="00B04CA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B04CA3" w:rsidRPr="00840B6D" w:rsidRDefault="00B04CA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0</w:t>
            </w:r>
          </w:p>
        </w:tc>
      </w:tr>
      <w:tr w:rsidR="00C105CA" w:rsidRPr="00840B6D" w:rsidTr="001A0C15">
        <w:trPr>
          <w:trHeight w:hRule="exact" w:val="340"/>
        </w:trPr>
        <w:tc>
          <w:tcPr>
            <w:tcW w:w="604" w:type="dxa"/>
            <w:vAlign w:val="center"/>
          </w:tcPr>
          <w:p w:rsidR="006D1DB3" w:rsidRPr="00840B6D" w:rsidRDefault="006D1DB3" w:rsidP="00CA179C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2.</w:t>
            </w:r>
          </w:p>
        </w:tc>
        <w:tc>
          <w:tcPr>
            <w:tcW w:w="14280" w:type="dxa"/>
            <w:gridSpan w:val="12"/>
            <w:shd w:val="clear" w:color="auto" w:fill="auto"/>
          </w:tcPr>
          <w:p w:rsidR="006D1DB3" w:rsidRPr="00840B6D" w:rsidRDefault="006D1DB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Задача 2. Повышение уровня гражданской ответственности населения посредством вовлечения в деятельность институтов развития гражданского общества</w:t>
            </w:r>
          </w:p>
        </w:tc>
      </w:tr>
      <w:tr w:rsidR="00C105CA" w:rsidRPr="00840B6D" w:rsidTr="001A0C15">
        <w:trPr>
          <w:trHeight w:val="53"/>
        </w:trPr>
        <w:tc>
          <w:tcPr>
            <w:tcW w:w="604" w:type="dxa"/>
            <w:vMerge w:val="restart"/>
          </w:tcPr>
          <w:p w:rsidR="00BC409D" w:rsidRPr="00840B6D" w:rsidRDefault="00BC409D" w:rsidP="00CA179C">
            <w:pPr>
              <w:spacing w:after="200" w:line="276" w:lineRule="auto"/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2.1.</w:t>
            </w:r>
          </w:p>
        </w:tc>
        <w:tc>
          <w:tcPr>
            <w:tcW w:w="1948" w:type="dxa"/>
            <w:vMerge w:val="restart"/>
          </w:tcPr>
          <w:p w:rsidR="00BC409D" w:rsidRPr="00840B6D" w:rsidRDefault="00BC409D" w:rsidP="00CA179C">
            <w:pPr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ВЦП 8. Организация деятельности Общественной палаты Томской области</w:t>
            </w:r>
          </w:p>
        </w:tc>
        <w:tc>
          <w:tcPr>
            <w:tcW w:w="1276" w:type="dxa"/>
            <w:vAlign w:val="center"/>
          </w:tcPr>
          <w:p w:rsidR="00BC409D" w:rsidRPr="00840B6D" w:rsidRDefault="00BC409D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BC409D" w:rsidRPr="00840B6D" w:rsidRDefault="00D138CE" w:rsidP="00BC409D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7 328,5</w:t>
            </w:r>
          </w:p>
        </w:tc>
        <w:tc>
          <w:tcPr>
            <w:tcW w:w="992" w:type="dxa"/>
            <w:vAlign w:val="center"/>
          </w:tcPr>
          <w:p w:rsidR="00BC409D" w:rsidRPr="00840B6D" w:rsidRDefault="00BC409D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D138CE" w:rsidP="00BC409D">
            <w:pPr>
              <w:ind w:firstLine="0"/>
              <w:jc w:val="center"/>
              <w:outlineLvl w:val="0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7 328,5</w:t>
            </w:r>
          </w:p>
        </w:tc>
        <w:tc>
          <w:tcPr>
            <w:tcW w:w="993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 w:val="restart"/>
          </w:tcPr>
          <w:p w:rsidR="00BC409D" w:rsidRPr="00840B6D" w:rsidRDefault="00BC409D" w:rsidP="00CA179C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840B6D">
              <w:rPr>
                <w:rFonts w:ascii="PT Astra Serif" w:eastAsia="Calibri" w:hAnsi="PT Astra Serif"/>
                <w:sz w:val="20"/>
                <w:lang w:eastAsia="en-US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2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C409D" w:rsidRPr="00840B6D" w:rsidRDefault="00BC409D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BC409D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992" w:type="dxa"/>
            <w:vAlign w:val="center"/>
          </w:tcPr>
          <w:p w:rsidR="00BC409D" w:rsidRPr="00840B6D" w:rsidRDefault="00BC409D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BC409D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993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 w:val="restart"/>
          </w:tcPr>
          <w:p w:rsidR="00BC409D" w:rsidRPr="00840B6D" w:rsidRDefault="00BC409D" w:rsidP="00CA179C">
            <w:pPr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Показатель 1. Количество граждан и представителей некоммерческих организаций, принявших участие </w:t>
            </w:r>
            <w:r w:rsidRPr="00840B6D">
              <w:rPr>
                <w:rFonts w:ascii="PT Astra Serif" w:hAnsi="PT Astra Serif"/>
                <w:sz w:val="20"/>
              </w:rPr>
              <w:br/>
              <w:t>в деятельности Общественной палаты Томской области, чел.</w:t>
            </w:r>
          </w:p>
        </w:tc>
        <w:tc>
          <w:tcPr>
            <w:tcW w:w="992" w:type="dxa"/>
            <w:vAlign w:val="center"/>
          </w:tcPr>
          <w:p w:rsidR="00BC409D" w:rsidRPr="00840B6D" w:rsidRDefault="00BC409D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BC409D" w:rsidRPr="00840B6D" w:rsidRDefault="00BC409D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BC409D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992" w:type="dxa"/>
            <w:vAlign w:val="center"/>
          </w:tcPr>
          <w:p w:rsidR="00BC409D" w:rsidRPr="00840B6D" w:rsidRDefault="00BC409D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BC409D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1 056,0</w:t>
            </w:r>
          </w:p>
        </w:tc>
        <w:tc>
          <w:tcPr>
            <w:tcW w:w="993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BC409D" w:rsidRPr="00840B6D" w:rsidRDefault="00BC409D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BC409D" w:rsidRPr="00840B6D" w:rsidRDefault="00BC409D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1050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2" w:type="dxa"/>
            <w:vAlign w:val="center"/>
          </w:tcPr>
          <w:p w:rsidR="00D138CE" w:rsidRPr="00840B6D" w:rsidRDefault="00D138CE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3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1100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2" w:type="dxa"/>
            <w:vAlign w:val="center"/>
          </w:tcPr>
          <w:p w:rsidR="00D138CE" w:rsidRPr="00840B6D" w:rsidRDefault="00D138CE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3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1130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2" w:type="dxa"/>
            <w:vAlign w:val="center"/>
          </w:tcPr>
          <w:p w:rsidR="00D138CE" w:rsidRPr="00840B6D" w:rsidRDefault="00D138CE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3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1160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D138CE" w:rsidRPr="00840B6D" w:rsidRDefault="00D138CE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138CE" w:rsidRPr="00840B6D" w:rsidRDefault="00D138CE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2" w:type="dxa"/>
            <w:vAlign w:val="center"/>
          </w:tcPr>
          <w:p w:rsidR="00D138CE" w:rsidRPr="00840B6D" w:rsidRDefault="00D138CE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3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1190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D138CE" w:rsidRPr="00840B6D" w:rsidRDefault="00D138CE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2" w:type="dxa"/>
            <w:vAlign w:val="center"/>
          </w:tcPr>
          <w:p w:rsidR="00D138CE" w:rsidRPr="00840B6D" w:rsidRDefault="00D138CE" w:rsidP="00BC409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1 043,3</w:t>
            </w:r>
          </w:p>
        </w:tc>
        <w:tc>
          <w:tcPr>
            <w:tcW w:w="993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D138CE" w:rsidRPr="00840B6D" w:rsidRDefault="00D138CE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D138CE" w:rsidRPr="00840B6D" w:rsidRDefault="00D138CE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1220</w:t>
            </w:r>
          </w:p>
        </w:tc>
      </w:tr>
      <w:tr w:rsidR="00097622" w:rsidRPr="00840B6D" w:rsidTr="001A0C15">
        <w:tc>
          <w:tcPr>
            <w:tcW w:w="604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948" w:type="dxa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Итого </w:t>
            </w:r>
            <w:r w:rsidRPr="00840B6D">
              <w:rPr>
                <w:rFonts w:ascii="PT Astra Serif" w:hAnsi="PT Astra Serif"/>
                <w:sz w:val="20"/>
              </w:rPr>
              <w:br/>
              <w:t>по подпрограмме 5</w:t>
            </w: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A24553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94 338,7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09762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8165A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840B6D">
              <w:rPr>
                <w:rFonts w:ascii="PT Astra Serif" w:hAnsi="PT Astra Serif"/>
                <w:bCs/>
                <w:sz w:val="20"/>
              </w:rPr>
              <w:t>81 675,8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 w:val="restart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283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A24553" w:rsidRPr="00840B6D" w:rsidRDefault="00A2455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A24553" w:rsidRPr="00840B6D" w:rsidRDefault="00A2455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A24553" w:rsidRPr="00840B6D" w:rsidRDefault="00A24553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A24553" w:rsidRPr="00840B6D" w:rsidRDefault="00A24553" w:rsidP="00A24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992" w:type="dxa"/>
            <w:vAlign w:val="center"/>
          </w:tcPr>
          <w:p w:rsidR="00A24553" w:rsidRPr="00840B6D" w:rsidRDefault="00A2455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A24553" w:rsidRPr="00840B6D" w:rsidRDefault="00A24553" w:rsidP="00A24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4 801,3</w:t>
            </w:r>
          </w:p>
        </w:tc>
        <w:tc>
          <w:tcPr>
            <w:tcW w:w="993" w:type="dxa"/>
            <w:vAlign w:val="center"/>
          </w:tcPr>
          <w:p w:rsidR="00A24553" w:rsidRPr="00840B6D" w:rsidRDefault="00A2455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A24553" w:rsidRPr="00840B6D" w:rsidRDefault="00A2455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A24553" w:rsidRPr="00840B6D" w:rsidRDefault="00A24553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A24553" w:rsidRPr="00840B6D" w:rsidRDefault="00A2455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A24553" w:rsidRPr="00840B6D" w:rsidRDefault="00A24553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097622" w:rsidRPr="00840B6D" w:rsidTr="001A0C15">
        <w:tc>
          <w:tcPr>
            <w:tcW w:w="604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097622" w:rsidRPr="00840B6D" w:rsidRDefault="00097622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A24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27 166,9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097622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12 662,9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A245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14 504,0</w:t>
            </w:r>
          </w:p>
        </w:tc>
        <w:tc>
          <w:tcPr>
            <w:tcW w:w="993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097622" w:rsidRPr="00840B6D" w:rsidRDefault="00097622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097622" w:rsidRPr="00840B6D" w:rsidRDefault="00097622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3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3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3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C105CA" w:rsidRPr="00840B6D" w:rsidTr="001A0C15">
        <w:tc>
          <w:tcPr>
            <w:tcW w:w="604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165AA" w:rsidRPr="00840B6D" w:rsidRDefault="008165AA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165AA" w:rsidRPr="00840B6D" w:rsidRDefault="008165AA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3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  <w:tr w:rsidR="008165AA" w:rsidRPr="00840B6D" w:rsidTr="001A0C15">
        <w:tc>
          <w:tcPr>
            <w:tcW w:w="604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948" w:type="dxa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8165AA" w:rsidRPr="00840B6D" w:rsidRDefault="008165AA" w:rsidP="00CA179C">
            <w:pPr>
              <w:pStyle w:val="aff7"/>
              <w:ind w:left="-141" w:right="-16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0B6D">
              <w:rPr>
                <w:rFonts w:ascii="PT Astra Serif" w:hAnsi="PT Astra Serif"/>
                <w:sz w:val="20"/>
                <w:szCs w:val="20"/>
              </w:rPr>
              <w:t>Прогнозный период</w:t>
            </w:r>
          </w:p>
          <w:p w:rsidR="008165AA" w:rsidRPr="00840B6D" w:rsidRDefault="008165AA" w:rsidP="00CA179C">
            <w:pPr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12 474,1</w:t>
            </w:r>
          </w:p>
        </w:tc>
        <w:tc>
          <w:tcPr>
            <w:tcW w:w="993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gridSpan w:val="2"/>
            <w:vMerge/>
          </w:tcPr>
          <w:p w:rsidR="008165AA" w:rsidRPr="00840B6D" w:rsidRDefault="008165AA" w:rsidP="00CA179C">
            <w:pPr>
              <w:spacing w:after="200" w:line="276" w:lineRule="auto"/>
              <w:ind w:firstLine="0"/>
              <w:rPr>
                <w:rFonts w:ascii="PT Astra Serif" w:eastAsia="Calibri" w:hAnsi="PT Astra Serif"/>
                <w:sz w:val="20"/>
                <w:lang w:eastAsia="en-US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8165AA" w:rsidRPr="00840B6D" w:rsidRDefault="008165AA" w:rsidP="00CA179C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Х</w:t>
            </w:r>
          </w:p>
        </w:tc>
      </w:tr>
    </w:tbl>
    <w:p w:rsidR="006D1DB3" w:rsidRPr="00840B6D" w:rsidRDefault="006D1DB3" w:rsidP="006D1DB3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</w:p>
    <w:p w:rsidR="002E3EBD" w:rsidRPr="00840B6D" w:rsidRDefault="002E3EBD" w:rsidP="004F24A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4"/>
          <w:szCs w:val="24"/>
        </w:rPr>
        <w:sectPr w:rsidR="002E3EBD" w:rsidRPr="00840B6D" w:rsidSect="00E04D5D">
          <w:pgSz w:w="16840" w:h="11907" w:orient="landscape" w:code="9"/>
          <w:pgMar w:top="1701" w:right="1134" w:bottom="851" w:left="1418" w:header="720" w:footer="567" w:gutter="0"/>
          <w:pgNumType w:start="1"/>
          <w:cols w:space="720"/>
          <w:titlePg/>
          <w:docGrid w:linePitch="354"/>
        </w:sectPr>
      </w:pPr>
    </w:p>
    <w:p w:rsidR="002E3EBD" w:rsidRPr="00840B6D" w:rsidRDefault="002E3EBD" w:rsidP="002E3EBD">
      <w:pPr>
        <w:widowControl w:val="0"/>
        <w:autoSpaceDE w:val="0"/>
        <w:autoSpaceDN w:val="0"/>
        <w:ind w:left="5812" w:firstLine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Приложение № 10</w:t>
      </w:r>
    </w:p>
    <w:p w:rsidR="002E3EBD" w:rsidRPr="00840B6D" w:rsidRDefault="002E3EBD" w:rsidP="002E3EBD">
      <w:pPr>
        <w:widowControl w:val="0"/>
        <w:autoSpaceDE w:val="0"/>
        <w:autoSpaceDN w:val="0"/>
        <w:ind w:left="5812" w:firstLine="0"/>
        <w:rPr>
          <w:rFonts w:ascii="PT Astra Serif" w:hAnsi="PT Astra Serif"/>
          <w:sz w:val="24"/>
          <w:szCs w:val="24"/>
        </w:rPr>
      </w:pPr>
      <w:r w:rsidRPr="00840B6D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B747E" w:rsidRPr="00840B6D" w:rsidRDefault="00393868" w:rsidP="002E3EBD">
      <w:pPr>
        <w:widowControl w:val="0"/>
        <w:autoSpaceDE w:val="0"/>
        <w:autoSpaceDN w:val="0"/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C7EE7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28.03.2022 № 110а</w:t>
      </w:r>
    </w:p>
    <w:p w:rsidR="002E3EBD" w:rsidRPr="00840B6D" w:rsidRDefault="002E3EBD" w:rsidP="002E3EBD">
      <w:pPr>
        <w:pStyle w:val="ConsPlusNormal"/>
        <w:jc w:val="right"/>
        <w:outlineLvl w:val="2"/>
        <w:rPr>
          <w:rFonts w:ascii="PT Astra Serif" w:hAnsi="PT Astra Serif"/>
        </w:rPr>
      </w:pPr>
    </w:p>
    <w:p w:rsidR="002E3EBD" w:rsidRPr="00840B6D" w:rsidRDefault="002E3EBD" w:rsidP="002E3EBD">
      <w:pPr>
        <w:pStyle w:val="ConsPlusNormal"/>
        <w:jc w:val="right"/>
        <w:outlineLvl w:val="2"/>
        <w:rPr>
          <w:rFonts w:ascii="PT Astra Serif" w:hAnsi="PT Astra Serif"/>
        </w:rPr>
      </w:pPr>
      <w:r w:rsidRPr="00840B6D">
        <w:rPr>
          <w:rFonts w:ascii="PT Astra Serif" w:hAnsi="PT Astra Serif"/>
        </w:rPr>
        <w:t>Таблица 3</w:t>
      </w:r>
    </w:p>
    <w:p w:rsidR="002E3EBD" w:rsidRPr="006C7EE7" w:rsidRDefault="002E3EBD" w:rsidP="002E3EBD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2E3EBD" w:rsidRPr="00840B6D" w:rsidRDefault="002E3EBD" w:rsidP="002E3EBD">
      <w:pPr>
        <w:pStyle w:val="ConsPlusTitle"/>
        <w:jc w:val="center"/>
        <w:rPr>
          <w:rFonts w:ascii="PT Astra Serif" w:hAnsi="PT Astra Serif"/>
          <w:b w:val="0"/>
        </w:rPr>
      </w:pPr>
      <w:r w:rsidRPr="00840B6D">
        <w:rPr>
          <w:rFonts w:ascii="PT Astra Serif" w:hAnsi="PT Astra Serif"/>
          <w:b w:val="0"/>
        </w:rPr>
        <w:t>Информация о мерах правового регулирования</w:t>
      </w:r>
    </w:p>
    <w:p w:rsidR="002E3EBD" w:rsidRPr="00840B6D" w:rsidRDefault="002E3EBD" w:rsidP="002E3EBD">
      <w:pPr>
        <w:pStyle w:val="ConsPlusNormal"/>
        <w:jc w:val="both"/>
        <w:rPr>
          <w:rFonts w:ascii="PT Astra Serif" w:hAnsi="PT Astra Serif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551"/>
        <w:gridCol w:w="2134"/>
        <w:gridCol w:w="1079"/>
        <w:gridCol w:w="1701"/>
        <w:gridCol w:w="1842"/>
      </w:tblGrid>
      <w:tr w:rsidR="00C105CA" w:rsidRPr="00840B6D" w:rsidTr="002E3EBD">
        <w:tc>
          <w:tcPr>
            <w:tcW w:w="394" w:type="dxa"/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п</w:t>
            </w:r>
            <w:proofErr w:type="gramEnd"/>
            <w:r w:rsidR="006C7EE7">
              <w:rPr>
                <w:rFonts w:ascii="PT Astra Serif" w:hAnsi="PT Astra Serif"/>
                <w:sz w:val="20"/>
              </w:rPr>
              <w:t>/</w:t>
            </w:r>
            <w:r w:rsidRPr="00840B6D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2551" w:type="dxa"/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Наименование планируемого к разработке правового акта</w:t>
            </w:r>
          </w:p>
        </w:tc>
        <w:tc>
          <w:tcPr>
            <w:tcW w:w="2134" w:type="dxa"/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Краткое содержание планируемого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к разработке правового акта</w:t>
            </w:r>
          </w:p>
        </w:tc>
        <w:tc>
          <w:tcPr>
            <w:tcW w:w="1079" w:type="dxa"/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Срок разработки</w:t>
            </w:r>
          </w:p>
        </w:tc>
        <w:tc>
          <w:tcPr>
            <w:tcW w:w="1701" w:type="dxa"/>
            <w:vAlign w:val="center"/>
          </w:tcPr>
          <w:p w:rsidR="002E3EBD" w:rsidRPr="00840B6D" w:rsidRDefault="002E3EBD" w:rsidP="001E509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840B6D">
              <w:rPr>
                <w:rFonts w:ascii="PT Astra Serif" w:hAnsi="PT Astra Serif"/>
                <w:sz w:val="20"/>
              </w:rPr>
              <w:t>Ответственный</w:t>
            </w:r>
            <w:proofErr w:type="gramEnd"/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за разработку правового акта</w:t>
            </w:r>
          </w:p>
        </w:tc>
        <w:tc>
          <w:tcPr>
            <w:tcW w:w="1842" w:type="dxa"/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Связь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с показателями государственной программы (подпрограммы)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1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Распоряжение Администрации Томской области «О реализации Государственного плана подготовки управленческих кадров для организаций народного хозяйства Р</w:t>
            </w:r>
            <w:r w:rsidR="006C7EE7">
              <w:rPr>
                <w:rFonts w:ascii="PT Astra Serif" w:hAnsi="PT Astra Serif"/>
                <w:sz w:val="20"/>
              </w:rPr>
              <w:t xml:space="preserve">оссийской Федерации </w:t>
            </w:r>
            <w:r w:rsidR="006C7EE7">
              <w:rPr>
                <w:rFonts w:ascii="PT Astra Serif" w:hAnsi="PT Astra Serif"/>
                <w:sz w:val="20"/>
              </w:rPr>
              <w:br/>
              <w:t>в 2018/19 –</w:t>
            </w:r>
            <w:r w:rsidRPr="00840B6D">
              <w:rPr>
                <w:rFonts w:ascii="PT Astra Serif" w:hAnsi="PT Astra Serif"/>
                <w:sz w:val="20"/>
              </w:rPr>
              <w:t xml:space="preserve"> 2024/25 учебных годах </w:t>
            </w:r>
            <w:r w:rsidR="006C7EE7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на территории Томской области»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6C7E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Утверждение плана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реализации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территории Томской области Государственного плана подготовки управленческих кадров для организаций народного хозяйства Российской Федерации в 2018/19 </w:t>
            </w:r>
            <w:r w:rsidR="006C7EE7">
              <w:rPr>
                <w:rFonts w:ascii="PT Astra Serif" w:hAnsi="PT Astra Serif"/>
                <w:sz w:val="20"/>
              </w:rPr>
              <w:t>–</w:t>
            </w:r>
            <w:r w:rsidRPr="00840B6D">
              <w:rPr>
                <w:rFonts w:ascii="PT Astra Serif" w:hAnsi="PT Astra Serif"/>
                <w:sz w:val="20"/>
              </w:rPr>
              <w:t xml:space="preserve"> 2024/25 учебных годах </w:t>
            </w:r>
            <w:r w:rsidRPr="00840B6D">
              <w:rPr>
                <w:rFonts w:ascii="PT Astra Serif" w:hAnsi="PT Astra Serif"/>
                <w:sz w:val="20"/>
              </w:rPr>
              <w:br/>
              <w:t>на территории Томской области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выполненных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обеспечению реализации Государственного плана подготовки управленческих кадров </w:t>
            </w:r>
            <w:r w:rsidRPr="00840B6D">
              <w:rPr>
                <w:rFonts w:ascii="PT Astra Serif" w:hAnsi="PT Astra Serif"/>
                <w:sz w:val="20"/>
              </w:rPr>
              <w:br/>
              <w:t>для организаций народного хозяйства Российской Федерации,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A81BDE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F72511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«Об установлении Порядка организации, реализации и финансового обеспечения мероприятий по профессиональному развитию государственных гражданских служащих Томской области,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контроля за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их реализацией»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F72511" w:rsidP="006C7E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Установление порядка организации, реализации и финансового обеспечения мероприятий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профессиональному развитию государственных гражданских служащих Томской области,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 xml:space="preserve">контроля </w:t>
            </w:r>
            <w:r w:rsidRPr="00840B6D">
              <w:rPr>
                <w:rFonts w:ascii="PT Astra Serif" w:hAnsi="PT Astra Serif"/>
                <w:sz w:val="20"/>
              </w:rPr>
              <w:br/>
              <w:t>за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их реализацией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F72511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F72511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511" w:rsidRPr="00840B6D" w:rsidRDefault="00F72511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государственных гражданских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3500D6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3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«Об утверждении государственного заказа Томской области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 государственных гражданских служащих Томской области»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Утверждение государственного заказа Томской области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на мероприятия </w:t>
            </w:r>
            <w:r w:rsidRPr="00840B6D">
              <w:rPr>
                <w:rFonts w:ascii="PT Astra Serif" w:hAnsi="PT Astra Serif"/>
                <w:sz w:val="20"/>
              </w:rPr>
              <w:br/>
              <w:t>по профессиональному развитию государственных гражданских служащих Томской области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государственных гражданских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3500D6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4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«Об утверждении Порядка формирования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утверждения показателей дополнительного профессионального образования государственных гражданских служащих Томской области 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на дополнительное профессиональное образование, а также организации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финансирования обучения государственных гражданских служащих Томской области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на дополнительное профессиональное образование»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6C7E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Установление порядка формирования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утверждения показателей дополнительного профессионального образования государственных гражданских служащих Томской области 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на дополнительное профессиональное образование, а также организации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финансирования обучения государственных гражданских служащих Томской области 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на дополнительное профессиональное образование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государственных гражданских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3500D6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5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«Об утверждении Порядка взаимодействия Администрации Томской области с организациями, осуществляющими образовательную деятельность, в ходе формирования и ведения реестра исполнителей государственной услуги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по реализации дополнительных профессиональных программ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для государственных гражданских служащих Томской области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на дополнительное профессиональное образование»</w:t>
            </w:r>
          </w:p>
        </w:tc>
        <w:tc>
          <w:tcPr>
            <w:tcW w:w="2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Установление порядка взаимодействия Администрации Томской области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с организациями, осуществляющими образовательную деятельность, в ходе формирования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и ведения реестра исполнителей государственной услуги по реализации дополнительных профессиональных программ для государственных гражданских служащих Томской области на основании государственных образовательных сертификатов </w:t>
            </w:r>
            <w:r w:rsidR="003500D6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на дополнительное профессиональное образование</w:t>
            </w:r>
          </w:p>
        </w:tc>
        <w:tc>
          <w:tcPr>
            <w:tcW w:w="1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2022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38B2" w:rsidRPr="00840B6D" w:rsidRDefault="005738B2" w:rsidP="005738B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государственных гражданских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3500D6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6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«Об утверждении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Порядка участия исполнительных органов государственной власти Томской области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в обеспечении профессионального образования </w:t>
            </w:r>
            <w:r w:rsidRPr="00840B6D">
              <w:rPr>
                <w:rFonts w:ascii="PT Astra Serif" w:hAnsi="PT Astra Serif"/>
                <w:sz w:val="20"/>
              </w:rPr>
              <w:br/>
              <w:t>и дополнительного профессионального образования муниципальных служащих в Томской области»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Установление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порядка определения механизма участия исполнительных органов государственной власти Томской области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в обеспечении профессионального образования </w:t>
            </w:r>
            <w:r w:rsidRPr="00840B6D">
              <w:rPr>
                <w:rFonts w:ascii="PT Astra Serif" w:hAnsi="PT Astra Serif"/>
                <w:sz w:val="20"/>
              </w:rPr>
              <w:br/>
              <w:t>и дополнительного профессионального образования муниципальных служащих в Томской области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муниципальных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4CB7" w:rsidRPr="00840B6D" w:rsidRDefault="00964CB7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7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4CB7" w:rsidRPr="00840B6D" w:rsidRDefault="00964CB7" w:rsidP="006C7E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Распоряжение Администрации Томской области от 18.11.2021 № 703-ра «О внесении изменений в распоряжение Администрации Томской области от 19.10.2018 № 707-ра «Об участии Администрации Томской области в обеспечении дополнительного профессионального образования глав муниципальных образований Томской области, муниципальных служащих в Томской области»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4CB7" w:rsidRPr="00840B6D" w:rsidRDefault="00964CB7" w:rsidP="00964C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 w:cs="Calibri"/>
                <w:sz w:val="20"/>
              </w:rPr>
              <w:t xml:space="preserve">Уточнение порядка обеспечения глав муниципальных образований дополнительным профессиональным образованием </w:t>
            </w:r>
            <w:r w:rsidRPr="00840B6D">
              <w:rPr>
                <w:rFonts w:ascii="PT Astra Serif" w:hAnsi="PT Astra Serif" w:cs="Calibri"/>
                <w:sz w:val="20"/>
              </w:rPr>
              <w:br w:type="page"/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4CB7" w:rsidRPr="00840B6D" w:rsidRDefault="00964CB7" w:rsidP="00C105CA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2021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64CB7" w:rsidRPr="00840B6D" w:rsidRDefault="00964CB7" w:rsidP="00C105CA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государственной гражданской службы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CB7" w:rsidRPr="00840B6D" w:rsidRDefault="00964CB7" w:rsidP="00C105CA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муниципальных служащих Томской области, принявших участие в мероприятиях </w:t>
            </w:r>
            <w:r w:rsidRPr="00840B6D">
              <w:rPr>
                <w:rFonts w:ascii="PT Astra Serif" w:hAnsi="PT Astra Serif"/>
                <w:sz w:val="20"/>
              </w:rPr>
              <w:br/>
              <w:t xml:space="preserve">по </w:t>
            </w:r>
            <w:proofErr w:type="spellStart"/>
            <w:proofErr w:type="gramStart"/>
            <w:r w:rsidRPr="00840B6D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Pr="00840B6D">
              <w:rPr>
                <w:rFonts w:ascii="PT Astra Serif" w:hAnsi="PT Astra Serif"/>
                <w:sz w:val="20"/>
              </w:rPr>
              <w:t>-ному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развитию, %</w:t>
            </w:r>
          </w:p>
        </w:tc>
      </w:tr>
      <w:tr w:rsidR="00C105CA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964CB7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8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1E509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Губернатора Томской области </w:t>
            </w:r>
            <w:r w:rsidR="001E5095" w:rsidRPr="00840B6D">
              <w:rPr>
                <w:rFonts w:ascii="PT Astra Serif" w:hAnsi="PT Astra Serif"/>
                <w:sz w:val="20"/>
              </w:rPr>
              <w:t>«</w:t>
            </w:r>
            <w:r w:rsidRPr="00840B6D">
              <w:rPr>
                <w:rFonts w:ascii="PT Astra Serif" w:hAnsi="PT Astra Serif"/>
                <w:sz w:val="20"/>
              </w:rPr>
              <w:t xml:space="preserve">О внесении изменений в постановление Губернатора Томской области от 08.04.2013 </w:t>
            </w:r>
            <w:r w:rsidR="001E5095" w:rsidRPr="00840B6D">
              <w:rPr>
                <w:rFonts w:ascii="PT Astra Serif" w:hAnsi="PT Astra Serif"/>
                <w:sz w:val="20"/>
              </w:rPr>
              <w:t>№</w:t>
            </w:r>
            <w:r w:rsidRPr="00840B6D">
              <w:rPr>
                <w:rFonts w:ascii="PT Astra Serif" w:hAnsi="PT Astra Serif"/>
                <w:sz w:val="20"/>
              </w:rPr>
              <w:t xml:space="preserve"> 44 </w:t>
            </w:r>
            <w:r w:rsidR="001E5095" w:rsidRPr="00840B6D">
              <w:rPr>
                <w:rFonts w:ascii="PT Astra Serif" w:hAnsi="PT Astra Serif"/>
                <w:sz w:val="20"/>
              </w:rPr>
              <w:t>«</w:t>
            </w:r>
            <w:r w:rsidRPr="00840B6D">
              <w:rPr>
                <w:rFonts w:ascii="PT Astra Serif" w:hAnsi="PT Astra Serif"/>
                <w:sz w:val="20"/>
              </w:rPr>
              <w:t xml:space="preserve">Об утверждении Порядка разработки сводного доклада Томской области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о результатах </w:t>
            </w:r>
            <w:proofErr w:type="gramStart"/>
            <w:r w:rsidRPr="00840B6D">
              <w:rPr>
                <w:rFonts w:ascii="PT Astra Serif" w:hAnsi="PT Astra Serif"/>
                <w:sz w:val="20"/>
              </w:rPr>
              <w:t>мониторинга эффективности деятельности органов местного самоуправления городских округов</w:t>
            </w:r>
            <w:proofErr w:type="gramEnd"/>
            <w:r w:rsidRPr="00840B6D">
              <w:rPr>
                <w:rFonts w:ascii="PT Astra Serif" w:hAnsi="PT Astra Serif"/>
                <w:sz w:val="20"/>
              </w:rPr>
              <w:t xml:space="preserve">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и муниципальных районов Томской области</w:t>
            </w:r>
            <w:r w:rsidR="001E5095" w:rsidRPr="00840B6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1E5095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Внесение изменений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целях приведения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в соответствие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="00A2290C">
              <w:rPr>
                <w:rFonts w:ascii="PT Astra Serif" w:hAnsi="PT Astra Serif"/>
                <w:sz w:val="20"/>
              </w:rPr>
              <w:t>с п</w:t>
            </w:r>
            <w:r w:rsidRPr="00840B6D">
              <w:rPr>
                <w:rFonts w:ascii="PT Astra Serif" w:hAnsi="PT Astra Serif"/>
                <w:sz w:val="20"/>
              </w:rPr>
              <w:t xml:space="preserve">остановлением Правительства Российской Федерации от 16.08.2018 </w:t>
            </w:r>
            <w:r w:rsidR="001E5095" w:rsidRPr="00840B6D">
              <w:rPr>
                <w:rFonts w:ascii="PT Astra Serif" w:hAnsi="PT Astra Serif"/>
                <w:sz w:val="20"/>
              </w:rPr>
              <w:t xml:space="preserve">№ 953 </w:t>
            </w:r>
            <w:r w:rsidR="001E5095" w:rsidRPr="00840B6D">
              <w:rPr>
                <w:rFonts w:ascii="PT Astra Serif" w:hAnsi="PT Astra Serif"/>
                <w:sz w:val="20"/>
              </w:rPr>
              <w:br/>
              <w:t>«</w:t>
            </w:r>
            <w:r w:rsidRPr="00840B6D">
              <w:rPr>
                <w:rFonts w:ascii="PT Astra Serif" w:hAnsi="PT Astra Serif"/>
                <w:sz w:val="20"/>
              </w:rPr>
              <w:t xml:space="preserve">О внесении изменений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="00A2290C">
              <w:rPr>
                <w:rFonts w:ascii="PT Astra Serif" w:hAnsi="PT Astra Serif"/>
                <w:sz w:val="20"/>
              </w:rPr>
              <w:t>в п</w:t>
            </w:r>
            <w:r w:rsidRPr="00840B6D">
              <w:rPr>
                <w:rFonts w:ascii="PT Astra Serif" w:hAnsi="PT Astra Serif"/>
                <w:sz w:val="20"/>
              </w:rPr>
              <w:t xml:space="preserve">остановление Правительства Российской Федерации от 17 декабря 2012 г. </w:t>
            </w:r>
            <w:r w:rsidR="001E5095" w:rsidRPr="00840B6D">
              <w:rPr>
                <w:rFonts w:ascii="PT Astra Serif" w:hAnsi="PT Astra Serif"/>
                <w:sz w:val="20"/>
              </w:rPr>
              <w:t>№</w:t>
            </w:r>
            <w:r w:rsidRPr="00840B6D">
              <w:rPr>
                <w:rFonts w:ascii="PT Astra Serif" w:hAnsi="PT Astra Serif"/>
                <w:sz w:val="20"/>
              </w:rPr>
              <w:t xml:space="preserve"> 1317</w:t>
            </w:r>
            <w:r w:rsidR="001E5095" w:rsidRPr="00840B6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2020</w:t>
            </w:r>
            <w:r w:rsidR="00A2290C">
              <w:rPr>
                <w:rFonts w:ascii="PT Astra Serif" w:hAnsi="PT Astra Serif"/>
                <w:sz w:val="2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Департамент муниципального развития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Доля населения Томской области, удовлетворенного деятельностью органов местного самоуправления муниципальных образований Томской области, %</w:t>
            </w:r>
          </w:p>
        </w:tc>
      </w:tr>
      <w:tr w:rsidR="002E3EBD" w:rsidRPr="00840B6D" w:rsidTr="002E3EBD">
        <w:tblPrEx>
          <w:tblBorders>
            <w:insideH w:val="nil"/>
          </w:tblBorders>
        </w:tblPrEx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964CB7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9</w:t>
            </w:r>
            <w:r w:rsidR="006C7EE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6C7EE7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</w:t>
            </w:r>
            <w:r w:rsidR="001E5095" w:rsidRPr="00840B6D">
              <w:rPr>
                <w:rFonts w:ascii="PT Astra Serif" w:hAnsi="PT Astra Serif"/>
                <w:sz w:val="20"/>
              </w:rPr>
              <w:t>«</w:t>
            </w:r>
            <w:r w:rsidRPr="00840B6D">
              <w:rPr>
                <w:rFonts w:ascii="PT Astra Serif" w:hAnsi="PT Astra Serif"/>
                <w:sz w:val="20"/>
              </w:rPr>
              <w:t xml:space="preserve">О внесении изменений в постановление Администрации Томской области от 08.02.2016 </w:t>
            </w:r>
            <w:r w:rsidR="001E5095" w:rsidRPr="00840B6D">
              <w:rPr>
                <w:rFonts w:ascii="PT Astra Serif" w:hAnsi="PT Astra Serif"/>
                <w:sz w:val="20"/>
              </w:rPr>
              <w:t>№ </w:t>
            </w:r>
            <w:r w:rsidRPr="00840B6D">
              <w:rPr>
                <w:rFonts w:ascii="PT Astra Serif" w:hAnsi="PT Astra Serif"/>
                <w:sz w:val="20"/>
              </w:rPr>
              <w:t xml:space="preserve">37а </w:t>
            </w:r>
            <w:r w:rsidR="006C7EE7">
              <w:rPr>
                <w:rFonts w:ascii="PT Astra Serif" w:hAnsi="PT Astra Serif"/>
                <w:sz w:val="20"/>
              </w:rPr>
              <w:br/>
            </w:r>
            <w:r w:rsidR="001E5095" w:rsidRPr="00840B6D">
              <w:rPr>
                <w:rFonts w:ascii="PT Astra Serif" w:hAnsi="PT Astra Serif"/>
                <w:sz w:val="20"/>
              </w:rPr>
              <w:t>«</w:t>
            </w:r>
            <w:r w:rsidRPr="00840B6D">
              <w:rPr>
                <w:rFonts w:ascii="PT Astra Serif" w:hAnsi="PT Astra Serif"/>
                <w:sz w:val="20"/>
              </w:rPr>
              <w:t>О Координационном совете</w:t>
            </w:r>
            <w:r w:rsidR="00964CB7" w:rsidRPr="00840B6D">
              <w:rPr>
                <w:rFonts w:ascii="PT Astra Serif" w:hAnsi="PT Astra Serif"/>
                <w:sz w:val="20"/>
              </w:rPr>
              <w:t xml:space="preserve"> </w:t>
            </w:r>
            <w:r w:rsidR="006C7EE7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 xml:space="preserve">по межнациональным отношениям </w:t>
            </w:r>
            <w:r w:rsidR="00964CB7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в Томской области</w:t>
            </w:r>
            <w:r w:rsidR="001E5095" w:rsidRPr="00840B6D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Актуализация состава Координационного совета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по межнациональным отношениям в Томской области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>Комитет внутренней политики Администрации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BD" w:rsidRPr="00840B6D" w:rsidRDefault="002E3EBD" w:rsidP="002E3EB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840B6D">
              <w:rPr>
                <w:rFonts w:ascii="PT Astra Serif" w:hAnsi="PT Astra Serif"/>
                <w:sz w:val="20"/>
              </w:rPr>
              <w:t xml:space="preserve">Доля граждан, положительно оценивающих состояние межнациональных отношений </w:t>
            </w:r>
            <w:r w:rsidR="001E5095" w:rsidRPr="00840B6D">
              <w:rPr>
                <w:rFonts w:ascii="PT Astra Serif" w:hAnsi="PT Astra Serif"/>
                <w:sz w:val="20"/>
              </w:rPr>
              <w:br/>
            </w:r>
            <w:r w:rsidRPr="00840B6D">
              <w:rPr>
                <w:rFonts w:ascii="PT Astra Serif" w:hAnsi="PT Astra Serif"/>
                <w:sz w:val="20"/>
              </w:rPr>
              <w:t>в Томской области, %</w:t>
            </w:r>
          </w:p>
        </w:tc>
      </w:tr>
    </w:tbl>
    <w:p w:rsidR="002E3EBD" w:rsidRPr="00840B6D" w:rsidRDefault="002E3EBD" w:rsidP="00964CB7">
      <w:pPr>
        <w:widowControl w:val="0"/>
        <w:autoSpaceDE w:val="0"/>
        <w:autoSpaceDN w:val="0"/>
        <w:ind w:firstLine="0"/>
        <w:rPr>
          <w:rFonts w:ascii="PT Astra Serif" w:hAnsi="PT Astra Serif"/>
          <w:sz w:val="24"/>
          <w:szCs w:val="24"/>
        </w:rPr>
      </w:pPr>
    </w:p>
    <w:sectPr w:rsidR="002E3EBD" w:rsidRPr="00840B6D" w:rsidSect="006C7EE7">
      <w:pgSz w:w="11907" w:h="16840" w:code="9"/>
      <w:pgMar w:top="1134" w:right="851" w:bottom="1135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68" w:rsidRDefault="00393868">
      <w:r>
        <w:separator/>
      </w:r>
    </w:p>
  </w:endnote>
  <w:endnote w:type="continuationSeparator" w:id="0">
    <w:p w:rsidR="00393868" w:rsidRDefault="0039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Default="00393868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68" w:rsidRDefault="00393868">
      <w:r>
        <w:separator/>
      </w:r>
    </w:p>
  </w:footnote>
  <w:footnote w:type="continuationSeparator" w:id="0">
    <w:p w:rsidR="00393868" w:rsidRDefault="00393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Default="00393868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93868" w:rsidRDefault="0039386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20170F" w:rsidRDefault="00393868" w:rsidP="00B428E7">
    <w:pPr>
      <w:pStyle w:val="a5"/>
      <w:framePr w:wrap="around" w:vAnchor="text" w:hAnchor="margin" w:xAlign="center" w:y="1"/>
      <w:ind w:firstLine="0"/>
      <w:rPr>
        <w:rStyle w:val="a9"/>
        <w:rFonts w:ascii="PT Astra Serif" w:hAnsi="PT Astra Serif"/>
        <w:b w:val="0"/>
        <w:sz w:val="24"/>
      </w:rPr>
    </w:pPr>
    <w:r w:rsidRPr="0020170F">
      <w:rPr>
        <w:rStyle w:val="a9"/>
        <w:rFonts w:ascii="PT Astra Serif" w:hAnsi="PT Astra Serif"/>
        <w:b w:val="0"/>
        <w:sz w:val="24"/>
      </w:rPr>
      <w:fldChar w:fldCharType="begin"/>
    </w:r>
    <w:r w:rsidRPr="0020170F">
      <w:rPr>
        <w:rStyle w:val="a9"/>
        <w:rFonts w:ascii="PT Astra Serif" w:hAnsi="PT Astra Serif"/>
        <w:b w:val="0"/>
        <w:sz w:val="24"/>
      </w:rPr>
      <w:instrText xml:space="preserve">PAGE  </w:instrText>
    </w:r>
    <w:r w:rsidRPr="0020170F">
      <w:rPr>
        <w:rStyle w:val="a9"/>
        <w:rFonts w:ascii="PT Astra Serif" w:hAnsi="PT Astra Serif"/>
        <w:b w:val="0"/>
        <w:sz w:val="24"/>
      </w:rPr>
      <w:fldChar w:fldCharType="separate"/>
    </w:r>
    <w:r w:rsidR="00E64E42">
      <w:rPr>
        <w:rStyle w:val="a9"/>
        <w:rFonts w:ascii="PT Astra Serif" w:hAnsi="PT Astra Serif"/>
        <w:b w:val="0"/>
        <w:noProof/>
        <w:sz w:val="24"/>
      </w:rPr>
      <w:t>7</w:t>
    </w:r>
    <w:r w:rsidRPr="0020170F">
      <w:rPr>
        <w:rStyle w:val="a9"/>
        <w:rFonts w:ascii="PT Astra Serif" w:hAnsi="PT Astra Serif"/>
        <w:b w:val="0"/>
        <w:sz w:val="24"/>
      </w:rPr>
      <w:fldChar w:fldCharType="end"/>
    </w:r>
  </w:p>
  <w:p w:rsidR="00393868" w:rsidRPr="0020170F" w:rsidRDefault="00393868" w:rsidP="00CA179C">
    <w:pPr>
      <w:pStyle w:val="a5"/>
      <w:ind w:firstLine="0"/>
      <w:rPr>
        <w:rFonts w:ascii="PT Astra Serif" w:hAnsi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660951" w:rsidRDefault="00393868" w:rsidP="00906AB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2112FD4" wp14:editId="5864AE8E">
          <wp:extent cx="724535" cy="66421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64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93868" w:rsidRPr="00660951" w:rsidRDefault="00393868" w:rsidP="00906AB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60951">
      <w:rPr>
        <w:rFonts w:ascii="PT Astra Serif" w:hAnsi="PT Astra Serif"/>
        <w:sz w:val="30"/>
        <w:szCs w:val="30"/>
      </w:rPr>
      <w:t>администрация ТОМСКОЙ ОБЛАСТИ</w:t>
    </w:r>
  </w:p>
  <w:p w:rsidR="00393868" w:rsidRPr="00660951" w:rsidRDefault="00393868" w:rsidP="00906AB9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660951">
      <w:rPr>
        <w:rFonts w:ascii="PT Astra Serif" w:hAnsi="PT Astra Serif"/>
        <w:spacing w:val="20"/>
        <w:szCs w:val="28"/>
      </w:rPr>
      <w:t>постановление</w:t>
    </w:r>
  </w:p>
  <w:p w:rsidR="00393868" w:rsidRPr="00841E50" w:rsidRDefault="00393868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8B5C21" w:rsidRDefault="00393868" w:rsidP="00DF77B5">
    <w:pPr>
      <w:pStyle w:val="a5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CE3EE0" w:rsidRDefault="00393868" w:rsidP="00795744">
    <w:pPr>
      <w:pStyle w:val="a5"/>
      <w:ind w:firstLine="0"/>
      <w:rPr>
        <w:rFonts w:ascii="PT Astra Serif" w:hAnsi="PT Astra Serif"/>
        <w:b w:val="0"/>
        <w:szCs w:val="28"/>
      </w:rPr>
    </w:pPr>
    <w:r w:rsidRPr="00CE3EE0">
      <w:rPr>
        <w:rFonts w:ascii="PT Astra Serif" w:hAnsi="PT Astra Serif"/>
        <w:b w:val="0"/>
        <w:szCs w:val="28"/>
      </w:rPr>
      <w:fldChar w:fldCharType="begin"/>
    </w:r>
    <w:r w:rsidRPr="00CE3EE0">
      <w:rPr>
        <w:rFonts w:ascii="PT Astra Serif" w:hAnsi="PT Astra Serif"/>
        <w:b w:val="0"/>
        <w:szCs w:val="28"/>
      </w:rPr>
      <w:instrText>PAGE   \* MERGEFORMAT</w:instrText>
    </w:r>
    <w:r w:rsidRPr="00CE3EE0">
      <w:rPr>
        <w:rFonts w:ascii="PT Astra Serif" w:hAnsi="PT Astra Serif"/>
        <w:b w:val="0"/>
        <w:szCs w:val="28"/>
      </w:rPr>
      <w:fldChar w:fldCharType="separate"/>
    </w:r>
    <w:r w:rsidR="00E64E42">
      <w:rPr>
        <w:rFonts w:ascii="PT Astra Serif" w:hAnsi="PT Astra Serif"/>
        <w:b w:val="0"/>
        <w:noProof/>
        <w:szCs w:val="28"/>
      </w:rPr>
      <w:t>2</w:t>
    </w:r>
    <w:r w:rsidRPr="00CE3EE0">
      <w:rPr>
        <w:rFonts w:ascii="PT Astra Serif" w:hAnsi="PT Astra Serif"/>
        <w:b w:val="0"/>
        <w:szCs w:val="28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CE3EE0" w:rsidRDefault="00393868" w:rsidP="00795744">
    <w:pPr>
      <w:pStyle w:val="a5"/>
      <w:ind w:firstLine="0"/>
      <w:rPr>
        <w:rFonts w:ascii="PT Astra Serif" w:hAnsi="PT Astra Serif"/>
        <w:b w:val="0"/>
        <w:szCs w:val="28"/>
      </w:rPr>
    </w:pPr>
    <w:r w:rsidRPr="00CE3EE0">
      <w:rPr>
        <w:rFonts w:ascii="PT Astra Serif" w:hAnsi="PT Astra Serif"/>
        <w:b w:val="0"/>
        <w:szCs w:val="28"/>
      </w:rPr>
      <w:fldChar w:fldCharType="begin"/>
    </w:r>
    <w:r w:rsidRPr="00CE3EE0">
      <w:rPr>
        <w:rFonts w:ascii="PT Astra Serif" w:hAnsi="PT Astra Serif"/>
        <w:b w:val="0"/>
        <w:szCs w:val="28"/>
      </w:rPr>
      <w:instrText>PAGE   \* MERGEFORMAT</w:instrText>
    </w:r>
    <w:r w:rsidRPr="00CE3EE0">
      <w:rPr>
        <w:rFonts w:ascii="PT Astra Serif" w:hAnsi="PT Astra Serif"/>
        <w:b w:val="0"/>
        <w:szCs w:val="28"/>
      </w:rPr>
      <w:fldChar w:fldCharType="separate"/>
    </w:r>
    <w:r w:rsidR="00E64E42">
      <w:rPr>
        <w:rFonts w:ascii="PT Astra Serif" w:hAnsi="PT Astra Serif"/>
        <w:b w:val="0"/>
        <w:noProof/>
        <w:szCs w:val="28"/>
      </w:rPr>
      <w:t>2</w:t>
    </w:r>
    <w:r w:rsidRPr="00CE3EE0">
      <w:rPr>
        <w:rFonts w:ascii="PT Astra Serif" w:hAnsi="PT Astra Serif"/>
        <w:b w:val="0"/>
        <w:szCs w:val="28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868" w:rsidRPr="006C7EE7" w:rsidRDefault="00393868" w:rsidP="00795744">
    <w:pPr>
      <w:pStyle w:val="a5"/>
      <w:ind w:firstLine="0"/>
      <w:rPr>
        <w:rFonts w:ascii="PT Astra Serif" w:hAnsi="PT Astra Serif"/>
        <w:b w:val="0"/>
        <w:sz w:val="24"/>
        <w:szCs w:val="24"/>
      </w:rPr>
    </w:pPr>
    <w:r w:rsidRPr="006C7EE7">
      <w:rPr>
        <w:rFonts w:ascii="PT Astra Serif" w:hAnsi="PT Astra Serif"/>
        <w:b w:val="0"/>
        <w:sz w:val="24"/>
        <w:szCs w:val="24"/>
      </w:rPr>
      <w:fldChar w:fldCharType="begin"/>
    </w:r>
    <w:r w:rsidRPr="006C7EE7">
      <w:rPr>
        <w:rFonts w:ascii="PT Astra Serif" w:hAnsi="PT Astra Serif"/>
        <w:b w:val="0"/>
        <w:sz w:val="24"/>
        <w:szCs w:val="24"/>
      </w:rPr>
      <w:instrText>PAGE   \* MERGEFORMAT</w:instrText>
    </w:r>
    <w:r w:rsidRPr="006C7EE7">
      <w:rPr>
        <w:rFonts w:ascii="PT Astra Serif" w:hAnsi="PT Astra Serif"/>
        <w:b w:val="0"/>
        <w:sz w:val="24"/>
        <w:szCs w:val="24"/>
      </w:rPr>
      <w:fldChar w:fldCharType="separate"/>
    </w:r>
    <w:r w:rsidR="00E64E42">
      <w:rPr>
        <w:rFonts w:ascii="PT Astra Serif" w:hAnsi="PT Astra Serif"/>
        <w:b w:val="0"/>
        <w:noProof/>
        <w:sz w:val="24"/>
        <w:szCs w:val="24"/>
      </w:rPr>
      <w:t>2</w:t>
    </w:r>
    <w:r w:rsidRPr="006C7EE7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7057"/>
    <w:multiLevelType w:val="hybridMultilevel"/>
    <w:tmpl w:val="B01254F6"/>
    <w:lvl w:ilvl="0" w:tplc="8EBE94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  <w:rPr>
        <w:rFonts w:cs="Times New Roman"/>
      </w:rPr>
    </w:lvl>
  </w:abstractNum>
  <w:abstractNum w:abstractNumId="1">
    <w:nsid w:val="10D8572C"/>
    <w:multiLevelType w:val="hybridMultilevel"/>
    <w:tmpl w:val="7B9A4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893E8A"/>
    <w:multiLevelType w:val="multilevel"/>
    <w:tmpl w:val="8AC8B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B4200F"/>
    <w:multiLevelType w:val="hybridMultilevel"/>
    <w:tmpl w:val="ABDCC54A"/>
    <w:lvl w:ilvl="0" w:tplc="9FCE45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1BDD3636"/>
    <w:multiLevelType w:val="hybridMultilevel"/>
    <w:tmpl w:val="34A64F8A"/>
    <w:lvl w:ilvl="0" w:tplc="D48464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C14B7"/>
    <w:multiLevelType w:val="hybridMultilevel"/>
    <w:tmpl w:val="0906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0002C6"/>
    <w:multiLevelType w:val="hybridMultilevel"/>
    <w:tmpl w:val="92FC4650"/>
    <w:lvl w:ilvl="0" w:tplc="ED546EA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D054ED3"/>
    <w:multiLevelType w:val="hybridMultilevel"/>
    <w:tmpl w:val="488C8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805531"/>
    <w:multiLevelType w:val="hybridMultilevel"/>
    <w:tmpl w:val="1A382FDC"/>
    <w:lvl w:ilvl="0" w:tplc="D31467C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0E4AD1"/>
    <w:multiLevelType w:val="hybridMultilevel"/>
    <w:tmpl w:val="BC7C8B6E"/>
    <w:lvl w:ilvl="0" w:tplc="C2E2F88C">
      <w:start w:val="5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B709BF"/>
    <w:multiLevelType w:val="hybridMultilevel"/>
    <w:tmpl w:val="C914A0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DC61BB"/>
    <w:multiLevelType w:val="hybridMultilevel"/>
    <w:tmpl w:val="60309072"/>
    <w:lvl w:ilvl="0" w:tplc="C598E338">
      <w:start w:val="1"/>
      <w:numFmt w:val="decimal"/>
      <w:lvlText w:val="%1."/>
      <w:lvlJc w:val="left"/>
      <w:pPr>
        <w:ind w:left="22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  <w:rPr>
        <w:rFonts w:cs="Times New Roman"/>
      </w:rPr>
    </w:lvl>
  </w:abstractNum>
  <w:abstractNum w:abstractNumId="12">
    <w:nsid w:val="39B6323D"/>
    <w:multiLevelType w:val="multilevel"/>
    <w:tmpl w:val="320E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46F2B"/>
    <w:multiLevelType w:val="hybridMultilevel"/>
    <w:tmpl w:val="19F07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E1794B"/>
    <w:multiLevelType w:val="hybridMultilevel"/>
    <w:tmpl w:val="7778C314"/>
    <w:lvl w:ilvl="0" w:tplc="5C1048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A7794"/>
    <w:multiLevelType w:val="multilevel"/>
    <w:tmpl w:val="83108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EF86570"/>
    <w:multiLevelType w:val="hybridMultilevel"/>
    <w:tmpl w:val="844009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C51E2B"/>
    <w:multiLevelType w:val="hybridMultilevel"/>
    <w:tmpl w:val="363AA7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8F6849"/>
    <w:multiLevelType w:val="hybridMultilevel"/>
    <w:tmpl w:val="F3C0B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9C539B"/>
    <w:multiLevelType w:val="hybridMultilevel"/>
    <w:tmpl w:val="6EF88104"/>
    <w:lvl w:ilvl="0" w:tplc="48C05D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8A20A2D"/>
    <w:multiLevelType w:val="hybridMultilevel"/>
    <w:tmpl w:val="832A7BE8"/>
    <w:lvl w:ilvl="0" w:tplc="69126022">
      <w:start w:val="1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1">
    <w:nsid w:val="59CB16D7"/>
    <w:multiLevelType w:val="hybridMultilevel"/>
    <w:tmpl w:val="FB34C468"/>
    <w:lvl w:ilvl="0" w:tplc="7CA67878">
      <w:start w:val="1"/>
      <w:numFmt w:val="decimal"/>
      <w:lvlText w:val="%1."/>
      <w:lvlJc w:val="left"/>
      <w:pPr>
        <w:ind w:left="4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22">
    <w:nsid w:val="615E2E8F"/>
    <w:multiLevelType w:val="hybridMultilevel"/>
    <w:tmpl w:val="FBBE4C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AC77C9"/>
    <w:multiLevelType w:val="hybridMultilevel"/>
    <w:tmpl w:val="9AC0648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>
    <w:nsid w:val="69426631"/>
    <w:multiLevelType w:val="hybridMultilevel"/>
    <w:tmpl w:val="484E2A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A4936D2"/>
    <w:multiLevelType w:val="hybridMultilevel"/>
    <w:tmpl w:val="FF2A7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CE33EF"/>
    <w:multiLevelType w:val="hybridMultilevel"/>
    <w:tmpl w:val="5E3EE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57501"/>
    <w:multiLevelType w:val="hybridMultilevel"/>
    <w:tmpl w:val="965E1570"/>
    <w:lvl w:ilvl="0" w:tplc="21A652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79E1046B"/>
    <w:multiLevelType w:val="hybridMultilevel"/>
    <w:tmpl w:val="C1183CE0"/>
    <w:lvl w:ilvl="0" w:tplc="B24454B2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>
    <w:nsid w:val="7B1236B9"/>
    <w:multiLevelType w:val="hybridMultilevel"/>
    <w:tmpl w:val="D54C871A"/>
    <w:lvl w:ilvl="0" w:tplc="5AC6D01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BD5757"/>
    <w:multiLevelType w:val="hybridMultilevel"/>
    <w:tmpl w:val="530E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E7D5803"/>
    <w:multiLevelType w:val="hybridMultilevel"/>
    <w:tmpl w:val="0162898A"/>
    <w:lvl w:ilvl="0" w:tplc="4F6EC3FA">
      <w:start w:val="3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22"/>
  </w:num>
  <w:num w:numId="4">
    <w:abstractNumId w:val="1"/>
  </w:num>
  <w:num w:numId="5">
    <w:abstractNumId w:val="19"/>
  </w:num>
  <w:num w:numId="6">
    <w:abstractNumId w:val="29"/>
  </w:num>
  <w:num w:numId="7">
    <w:abstractNumId w:val="9"/>
  </w:num>
  <w:num w:numId="8">
    <w:abstractNumId w:val="18"/>
  </w:num>
  <w:num w:numId="9">
    <w:abstractNumId w:val="2"/>
  </w:num>
  <w:num w:numId="10">
    <w:abstractNumId w:val="0"/>
  </w:num>
  <w:num w:numId="11">
    <w:abstractNumId w:val="15"/>
  </w:num>
  <w:num w:numId="12">
    <w:abstractNumId w:val="12"/>
  </w:num>
  <w:num w:numId="13">
    <w:abstractNumId w:val="5"/>
  </w:num>
  <w:num w:numId="14">
    <w:abstractNumId w:val="21"/>
  </w:num>
  <w:num w:numId="15">
    <w:abstractNumId w:val="31"/>
  </w:num>
  <w:num w:numId="16">
    <w:abstractNumId w:val="7"/>
  </w:num>
  <w:num w:numId="17">
    <w:abstractNumId w:val="30"/>
  </w:num>
  <w:num w:numId="18">
    <w:abstractNumId w:val="20"/>
  </w:num>
  <w:num w:numId="19">
    <w:abstractNumId w:val="11"/>
  </w:num>
  <w:num w:numId="20">
    <w:abstractNumId w:val="8"/>
  </w:num>
  <w:num w:numId="21">
    <w:abstractNumId w:val="27"/>
  </w:num>
  <w:num w:numId="22">
    <w:abstractNumId w:val="17"/>
  </w:num>
  <w:num w:numId="23">
    <w:abstractNumId w:val="3"/>
  </w:num>
  <w:num w:numId="24">
    <w:abstractNumId w:val="25"/>
  </w:num>
  <w:num w:numId="25">
    <w:abstractNumId w:val="6"/>
  </w:num>
  <w:num w:numId="26">
    <w:abstractNumId w:val="23"/>
  </w:num>
  <w:num w:numId="27">
    <w:abstractNumId w:val="28"/>
  </w:num>
  <w:num w:numId="28">
    <w:abstractNumId w:val="4"/>
  </w:num>
  <w:num w:numId="29">
    <w:abstractNumId w:val="14"/>
  </w:num>
  <w:num w:numId="30">
    <w:abstractNumId w:val="24"/>
  </w:num>
  <w:num w:numId="31">
    <w:abstractNumId w:val="13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912"/>
    <w:rsid w:val="00000DA2"/>
    <w:rsid w:val="00000EC2"/>
    <w:rsid w:val="0000127D"/>
    <w:rsid w:val="000054B6"/>
    <w:rsid w:val="000061D0"/>
    <w:rsid w:val="0000752E"/>
    <w:rsid w:val="0000756F"/>
    <w:rsid w:val="000131D2"/>
    <w:rsid w:val="000131D8"/>
    <w:rsid w:val="00015552"/>
    <w:rsid w:val="00015F9A"/>
    <w:rsid w:val="00015F9F"/>
    <w:rsid w:val="00016575"/>
    <w:rsid w:val="00020DA0"/>
    <w:rsid w:val="000211F4"/>
    <w:rsid w:val="00021C8A"/>
    <w:rsid w:val="00022EA3"/>
    <w:rsid w:val="000231F8"/>
    <w:rsid w:val="00025267"/>
    <w:rsid w:val="00025A5A"/>
    <w:rsid w:val="00026A45"/>
    <w:rsid w:val="00026EE5"/>
    <w:rsid w:val="000277ED"/>
    <w:rsid w:val="00027F8A"/>
    <w:rsid w:val="00030D58"/>
    <w:rsid w:val="00031866"/>
    <w:rsid w:val="00031C09"/>
    <w:rsid w:val="00034294"/>
    <w:rsid w:val="00034CA4"/>
    <w:rsid w:val="000358C9"/>
    <w:rsid w:val="00040C08"/>
    <w:rsid w:val="000428D1"/>
    <w:rsid w:val="00044F5E"/>
    <w:rsid w:val="000470BC"/>
    <w:rsid w:val="0005011E"/>
    <w:rsid w:val="000501CE"/>
    <w:rsid w:val="000541D9"/>
    <w:rsid w:val="00054ED7"/>
    <w:rsid w:val="000567DF"/>
    <w:rsid w:val="00056B72"/>
    <w:rsid w:val="00061D56"/>
    <w:rsid w:val="00063086"/>
    <w:rsid w:val="000641B4"/>
    <w:rsid w:val="00064208"/>
    <w:rsid w:val="00064943"/>
    <w:rsid w:val="00065FAF"/>
    <w:rsid w:val="00067450"/>
    <w:rsid w:val="00075A6A"/>
    <w:rsid w:val="00075B52"/>
    <w:rsid w:val="00075C89"/>
    <w:rsid w:val="0007685F"/>
    <w:rsid w:val="000848B3"/>
    <w:rsid w:val="00085123"/>
    <w:rsid w:val="00086EA8"/>
    <w:rsid w:val="000870FC"/>
    <w:rsid w:val="00092692"/>
    <w:rsid w:val="00092D51"/>
    <w:rsid w:val="0009320E"/>
    <w:rsid w:val="00093424"/>
    <w:rsid w:val="0009550B"/>
    <w:rsid w:val="00097622"/>
    <w:rsid w:val="000A43EE"/>
    <w:rsid w:val="000A5A9E"/>
    <w:rsid w:val="000A60D7"/>
    <w:rsid w:val="000A6D52"/>
    <w:rsid w:val="000B21D6"/>
    <w:rsid w:val="000B5437"/>
    <w:rsid w:val="000B66C1"/>
    <w:rsid w:val="000B6821"/>
    <w:rsid w:val="000B69AE"/>
    <w:rsid w:val="000C1516"/>
    <w:rsid w:val="000C29E0"/>
    <w:rsid w:val="000C5EC5"/>
    <w:rsid w:val="000C7B14"/>
    <w:rsid w:val="000C7FED"/>
    <w:rsid w:val="000D0CFA"/>
    <w:rsid w:val="000D1F3F"/>
    <w:rsid w:val="000D28A8"/>
    <w:rsid w:val="000D69C1"/>
    <w:rsid w:val="000D77ED"/>
    <w:rsid w:val="000D7ACB"/>
    <w:rsid w:val="000E0AC4"/>
    <w:rsid w:val="000E1EEE"/>
    <w:rsid w:val="000E2256"/>
    <w:rsid w:val="000E28E5"/>
    <w:rsid w:val="000E323B"/>
    <w:rsid w:val="000E4B61"/>
    <w:rsid w:val="000E600F"/>
    <w:rsid w:val="000E69E4"/>
    <w:rsid w:val="000E7E24"/>
    <w:rsid w:val="000F064B"/>
    <w:rsid w:val="000F0B67"/>
    <w:rsid w:val="000F10C7"/>
    <w:rsid w:val="000F1754"/>
    <w:rsid w:val="000F2EC6"/>
    <w:rsid w:val="000F45B4"/>
    <w:rsid w:val="000F4AEC"/>
    <w:rsid w:val="000F4D24"/>
    <w:rsid w:val="000F4E7A"/>
    <w:rsid w:val="001052DC"/>
    <w:rsid w:val="001063AE"/>
    <w:rsid w:val="00106D11"/>
    <w:rsid w:val="00107904"/>
    <w:rsid w:val="00107ED8"/>
    <w:rsid w:val="00112580"/>
    <w:rsid w:val="00114223"/>
    <w:rsid w:val="00115D66"/>
    <w:rsid w:val="00115F5A"/>
    <w:rsid w:val="0011634D"/>
    <w:rsid w:val="00117BB4"/>
    <w:rsid w:val="001224A2"/>
    <w:rsid w:val="0012277E"/>
    <w:rsid w:val="00124422"/>
    <w:rsid w:val="0012485C"/>
    <w:rsid w:val="001253EC"/>
    <w:rsid w:val="00125717"/>
    <w:rsid w:val="0012579B"/>
    <w:rsid w:val="00126701"/>
    <w:rsid w:val="00127648"/>
    <w:rsid w:val="00130464"/>
    <w:rsid w:val="0013061E"/>
    <w:rsid w:val="0013067C"/>
    <w:rsid w:val="00132492"/>
    <w:rsid w:val="00136B6E"/>
    <w:rsid w:val="00136FB9"/>
    <w:rsid w:val="0014170C"/>
    <w:rsid w:val="00141A79"/>
    <w:rsid w:val="001445B5"/>
    <w:rsid w:val="00144649"/>
    <w:rsid w:val="0014555A"/>
    <w:rsid w:val="00146113"/>
    <w:rsid w:val="00150187"/>
    <w:rsid w:val="00151508"/>
    <w:rsid w:val="0015691A"/>
    <w:rsid w:val="00156DDF"/>
    <w:rsid w:val="00161796"/>
    <w:rsid w:val="00163414"/>
    <w:rsid w:val="001644B0"/>
    <w:rsid w:val="001711B2"/>
    <w:rsid w:val="0017133A"/>
    <w:rsid w:val="001740AF"/>
    <w:rsid w:val="0017646E"/>
    <w:rsid w:val="00176496"/>
    <w:rsid w:val="00180009"/>
    <w:rsid w:val="00180E1D"/>
    <w:rsid w:val="001820A1"/>
    <w:rsid w:val="0018389A"/>
    <w:rsid w:val="00184C93"/>
    <w:rsid w:val="00186EB6"/>
    <w:rsid w:val="001902C4"/>
    <w:rsid w:val="00190576"/>
    <w:rsid w:val="00193A98"/>
    <w:rsid w:val="0019533B"/>
    <w:rsid w:val="001978A6"/>
    <w:rsid w:val="001A0B39"/>
    <w:rsid w:val="001A0C15"/>
    <w:rsid w:val="001A100E"/>
    <w:rsid w:val="001A3652"/>
    <w:rsid w:val="001A4964"/>
    <w:rsid w:val="001A569D"/>
    <w:rsid w:val="001A65F5"/>
    <w:rsid w:val="001A7EBD"/>
    <w:rsid w:val="001B01B3"/>
    <w:rsid w:val="001B048F"/>
    <w:rsid w:val="001B0C1A"/>
    <w:rsid w:val="001B1895"/>
    <w:rsid w:val="001B2747"/>
    <w:rsid w:val="001B393E"/>
    <w:rsid w:val="001B5237"/>
    <w:rsid w:val="001B6314"/>
    <w:rsid w:val="001C0B1B"/>
    <w:rsid w:val="001C32C7"/>
    <w:rsid w:val="001C3CEA"/>
    <w:rsid w:val="001C513D"/>
    <w:rsid w:val="001D1378"/>
    <w:rsid w:val="001D278C"/>
    <w:rsid w:val="001D279D"/>
    <w:rsid w:val="001D2D9B"/>
    <w:rsid w:val="001D34C6"/>
    <w:rsid w:val="001D3702"/>
    <w:rsid w:val="001D38F9"/>
    <w:rsid w:val="001D3BC1"/>
    <w:rsid w:val="001D5EDA"/>
    <w:rsid w:val="001D7613"/>
    <w:rsid w:val="001E0C0C"/>
    <w:rsid w:val="001E2361"/>
    <w:rsid w:val="001E3C76"/>
    <w:rsid w:val="001E3F4F"/>
    <w:rsid w:val="001E43DE"/>
    <w:rsid w:val="001E5095"/>
    <w:rsid w:val="001E64AC"/>
    <w:rsid w:val="001F19C1"/>
    <w:rsid w:val="001F2059"/>
    <w:rsid w:val="001F3747"/>
    <w:rsid w:val="001F6093"/>
    <w:rsid w:val="0020026C"/>
    <w:rsid w:val="0020170F"/>
    <w:rsid w:val="00202451"/>
    <w:rsid w:val="00203320"/>
    <w:rsid w:val="0020353F"/>
    <w:rsid w:val="0020458D"/>
    <w:rsid w:val="0020532D"/>
    <w:rsid w:val="002056A5"/>
    <w:rsid w:val="00206132"/>
    <w:rsid w:val="00206AA8"/>
    <w:rsid w:val="002070FF"/>
    <w:rsid w:val="00213C79"/>
    <w:rsid w:val="00213D72"/>
    <w:rsid w:val="00213D8F"/>
    <w:rsid w:val="0021529C"/>
    <w:rsid w:val="002169BB"/>
    <w:rsid w:val="0021759C"/>
    <w:rsid w:val="002202D1"/>
    <w:rsid w:val="00220CFD"/>
    <w:rsid w:val="00221262"/>
    <w:rsid w:val="00221761"/>
    <w:rsid w:val="00223454"/>
    <w:rsid w:val="002253BF"/>
    <w:rsid w:val="002255EF"/>
    <w:rsid w:val="002257EB"/>
    <w:rsid w:val="002267E2"/>
    <w:rsid w:val="00231EA2"/>
    <w:rsid w:val="00233701"/>
    <w:rsid w:val="00234F99"/>
    <w:rsid w:val="002356B2"/>
    <w:rsid w:val="00235F37"/>
    <w:rsid w:val="00236402"/>
    <w:rsid w:val="00240FF9"/>
    <w:rsid w:val="00241D60"/>
    <w:rsid w:val="00242273"/>
    <w:rsid w:val="00243548"/>
    <w:rsid w:val="0024426C"/>
    <w:rsid w:val="00244493"/>
    <w:rsid w:val="002449CB"/>
    <w:rsid w:val="00245FAF"/>
    <w:rsid w:val="002462E5"/>
    <w:rsid w:val="00246E0A"/>
    <w:rsid w:val="00246E41"/>
    <w:rsid w:val="00247663"/>
    <w:rsid w:val="00247704"/>
    <w:rsid w:val="002502A9"/>
    <w:rsid w:val="002513CF"/>
    <w:rsid w:val="00251657"/>
    <w:rsid w:val="00251D6B"/>
    <w:rsid w:val="002526E2"/>
    <w:rsid w:val="00253F0A"/>
    <w:rsid w:val="002564D4"/>
    <w:rsid w:val="00261DB9"/>
    <w:rsid w:val="002663BD"/>
    <w:rsid w:val="00270AA9"/>
    <w:rsid w:val="002717B1"/>
    <w:rsid w:val="002728AE"/>
    <w:rsid w:val="00274F5E"/>
    <w:rsid w:val="0027501A"/>
    <w:rsid w:val="002777D7"/>
    <w:rsid w:val="00281EA4"/>
    <w:rsid w:val="00282DD3"/>
    <w:rsid w:val="00284DEA"/>
    <w:rsid w:val="00293B47"/>
    <w:rsid w:val="00293FB9"/>
    <w:rsid w:val="00296840"/>
    <w:rsid w:val="002A0BAB"/>
    <w:rsid w:val="002A4755"/>
    <w:rsid w:val="002A5610"/>
    <w:rsid w:val="002B03A5"/>
    <w:rsid w:val="002B29F4"/>
    <w:rsid w:val="002B33BD"/>
    <w:rsid w:val="002B6554"/>
    <w:rsid w:val="002C0138"/>
    <w:rsid w:val="002C21F2"/>
    <w:rsid w:val="002C35B4"/>
    <w:rsid w:val="002C3870"/>
    <w:rsid w:val="002C4072"/>
    <w:rsid w:val="002C4706"/>
    <w:rsid w:val="002C4C50"/>
    <w:rsid w:val="002C6548"/>
    <w:rsid w:val="002C661D"/>
    <w:rsid w:val="002C7AB7"/>
    <w:rsid w:val="002D12CF"/>
    <w:rsid w:val="002D17AF"/>
    <w:rsid w:val="002D1EF7"/>
    <w:rsid w:val="002D331C"/>
    <w:rsid w:val="002D41A9"/>
    <w:rsid w:val="002D78BD"/>
    <w:rsid w:val="002D7C51"/>
    <w:rsid w:val="002D7D0D"/>
    <w:rsid w:val="002E00A6"/>
    <w:rsid w:val="002E08CF"/>
    <w:rsid w:val="002E2725"/>
    <w:rsid w:val="002E2E49"/>
    <w:rsid w:val="002E3EBD"/>
    <w:rsid w:val="002E5700"/>
    <w:rsid w:val="002F1A71"/>
    <w:rsid w:val="002F2A93"/>
    <w:rsid w:val="00300D53"/>
    <w:rsid w:val="0030265B"/>
    <w:rsid w:val="00305B61"/>
    <w:rsid w:val="00306B1C"/>
    <w:rsid w:val="0030700A"/>
    <w:rsid w:val="0030778E"/>
    <w:rsid w:val="00310C7F"/>
    <w:rsid w:val="003140D0"/>
    <w:rsid w:val="00321300"/>
    <w:rsid w:val="003236BC"/>
    <w:rsid w:val="003240DB"/>
    <w:rsid w:val="00325724"/>
    <w:rsid w:val="003264A1"/>
    <w:rsid w:val="00331E08"/>
    <w:rsid w:val="00331FA7"/>
    <w:rsid w:val="00332825"/>
    <w:rsid w:val="00333666"/>
    <w:rsid w:val="003357B9"/>
    <w:rsid w:val="00335BE5"/>
    <w:rsid w:val="00337122"/>
    <w:rsid w:val="00337A25"/>
    <w:rsid w:val="00337CD1"/>
    <w:rsid w:val="003463D1"/>
    <w:rsid w:val="003476F6"/>
    <w:rsid w:val="003500D6"/>
    <w:rsid w:val="0035142F"/>
    <w:rsid w:val="00353A75"/>
    <w:rsid w:val="0035502F"/>
    <w:rsid w:val="003564FE"/>
    <w:rsid w:val="00357CFD"/>
    <w:rsid w:val="00361080"/>
    <w:rsid w:val="00362A42"/>
    <w:rsid w:val="00363A37"/>
    <w:rsid w:val="00367B39"/>
    <w:rsid w:val="003718DE"/>
    <w:rsid w:val="0037222E"/>
    <w:rsid w:val="00372BF3"/>
    <w:rsid w:val="003739EE"/>
    <w:rsid w:val="00374B2E"/>
    <w:rsid w:val="00374D25"/>
    <w:rsid w:val="00375549"/>
    <w:rsid w:val="00376231"/>
    <w:rsid w:val="00376444"/>
    <w:rsid w:val="003764FD"/>
    <w:rsid w:val="00376809"/>
    <w:rsid w:val="00376BB7"/>
    <w:rsid w:val="0037710F"/>
    <w:rsid w:val="0037776C"/>
    <w:rsid w:val="00381F8C"/>
    <w:rsid w:val="00382D2F"/>
    <w:rsid w:val="00382E6A"/>
    <w:rsid w:val="0038408F"/>
    <w:rsid w:val="003843A4"/>
    <w:rsid w:val="00384495"/>
    <w:rsid w:val="00386E86"/>
    <w:rsid w:val="003874BB"/>
    <w:rsid w:val="0039083C"/>
    <w:rsid w:val="00391079"/>
    <w:rsid w:val="003911EE"/>
    <w:rsid w:val="003932C6"/>
    <w:rsid w:val="003932D1"/>
    <w:rsid w:val="00393568"/>
    <w:rsid w:val="00393868"/>
    <w:rsid w:val="00393B02"/>
    <w:rsid w:val="003942AC"/>
    <w:rsid w:val="003A0BC5"/>
    <w:rsid w:val="003A165A"/>
    <w:rsid w:val="003A3728"/>
    <w:rsid w:val="003A3771"/>
    <w:rsid w:val="003A3857"/>
    <w:rsid w:val="003A3D82"/>
    <w:rsid w:val="003A5CA9"/>
    <w:rsid w:val="003A5F8D"/>
    <w:rsid w:val="003A65DD"/>
    <w:rsid w:val="003A70C5"/>
    <w:rsid w:val="003B4995"/>
    <w:rsid w:val="003B6083"/>
    <w:rsid w:val="003B73D6"/>
    <w:rsid w:val="003C007A"/>
    <w:rsid w:val="003C00D3"/>
    <w:rsid w:val="003C0508"/>
    <w:rsid w:val="003C2057"/>
    <w:rsid w:val="003C3F53"/>
    <w:rsid w:val="003C41F2"/>
    <w:rsid w:val="003C46CD"/>
    <w:rsid w:val="003C5BDA"/>
    <w:rsid w:val="003C7888"/>
    <w:rsid w:val="003D1734"/>
    <w:rsid w:val="003D289F"/>
    <w:rsid w:val="003D2CB2"/>
    <w:rsid w:val="003D370F"/>
    <w:rsid w:val="003D4047"/>
    <w:rsid w:val="003D4DC0"/>
    <w:rsid w:val="003D5E78"/>
    <w:rsid w:val="003D6888"/>
    <w:rsid w:val="003D6E4F"/>
    <w:rsid w:val="003D7A45"/>
    <w:rsid w:val="003E0BB0"/>
    <w:rsid w:val="003E2175"/>
    <w:rsid w:val="003E3964"/>
    <w:rsid w:val="003E3F8A"/>
    <w:rsid w:val="003E47BF"/>
    <w:rsid w:val="003E5471"/>
    <w:rsid w:val="003E5717"/>
    <w:rsid w:val="003F0D4C"/>
    <w:rsid w:val="003F59DC"/>
    <w:rsid w:val="003F7742"/>
    <w:rsid w:val="00401A9D"/>
    <w:rsid w:val="00402B38"/>
    <w:rsid w:val="00402F4F"/>
    <w:rsid w:val="00403F5F"/>
    <w:rsid w:val="0040486C"/>
    <w:rsid w:val="00404934"/>
    <w:rsid w:val="00405B53"/>
    <w:rsid w:val="00405D34"/>
    <w:rsid w:val="004113B8"/>
    <w:rsid w:val="00412DB6"/>
    <w:rsid w:val="0041364A"/>
    <w:rsid w:val="00413B05"/>
    <w:rsid w:val="004144AE"/>
    <w:rsid w:val="0041460B"/>
    <w:rsid w:val="004162F3"/>
    <w:rsid w:val="004167A6"/>
    <w:rsid w:val="00417046"/>
    <w:rsid w:val="00420A80"/>
    <w:rsid w:val="004217A4"/>
    <w:rsid w:val="00421D92"/>
    <w:rsid w:val="0042285E"/>
    <w:rsid w:val="004232FA"/>
    <w:rsid w:val="0042422A"/>
    <w:rsid w:val="00424FB0"/>
    <w:rsid w:val="00426988"/>
    <w:rsid w:val="0042756E"/>
    <w:rsid w:val="0043011C"/>
    <w:rsid w:val="00431067"/>
    <w:rsid w:val="004311BF"/>
    <w:rsid w:val="0043347D"/>
    <w:rsid w:val="00433C49"/>
    <w:rsid w:val="004351D0"/>
    <w:rsid w:val="00435328"/>
    <w:rsid w:val="0043686F"/>
    <w:rsid w:val="004374B3"/>
    <w:rsid w:val="00437850"/>
    <w:rsid w:val="004422B0"/>
    <w:rsid w:val="00442418"/>
    <w:rsid w:val="00443BA2"/>
    <w:rsid w:val="00445281"/>
    <w:rsid w:val="00445FBF"/>
    <w:rsid w:val="00446667"/>
    <w:rsid w:val="00450AAE"/>
    <w:rsid w:val="00450E13"/>
    <w:rsid w:val="00451497"/>
    <w:rsid w:val="004515ED"/>
    <w:rsid w:val="00455544"/>
    <w:rsid w:val="00460BDA"/>
    <w:rsid w:val="00460E41"/>
    <w:rsid w:val="00462B21"/>
    <w:rsid w:val="0046588D"/>
    <w:rsid w:val="00465C24"/>
    <w:rsid w:val="0046721C"/>
    <w:rsid w:val="00467929"/>
    <w:rsid w:val="00470EBB"/>
    <w:rsid w:val="0047192A"/>
    <w:rsid w:val="00472DE9"/>
    <w:rsid w:val="004744ED"/>
    <w:rsid w:val="004744F6"/>
    <w:rsid w:val="004748D3"/>
    <w:rsid w:val="00474C0D"/>
    <w:rsid w:val="00476081"/>
    <w:rsid w:val="00476786"/>
    <w:rsid w:val="00480988"/>
    <w:rsid w:val="004811F8"/>
    <w:rsid w:val="00482412"/>
    <w:rsid w:val="00482E05"/>
    <w:rsid w:val="00483AAF"/>
    <w:rsid w:val="004844BD"/>
    <w:rsid w:val="00485146"/>
    <w:rsid w:val="0048639B"/>
    <w:rsid w:val="00486DB9"/>
    <w:rsid w:val="00490701"/>
    <w:rsid w:val="00491768"/>
    <w:rsid w:val="00491D03"/>
    <w:rsid w:val="004930DB"/>
    <w:rsid w:val="00494C29"/>
    <w:rsid w:val="00494E9F"/>
    <w:rsid w:val="004957B8"/>
    <w:rsid w:val="004A2EC9"/>
    <w:rsid w:val="004A3C9F"/>
    <w:rsid w:val="004A5827"/>
    <w:rsid w:val="004A654C"/>
    <w:rsid w:val="004A7436"/>
    <w:rsid w:val="004A7C51"/>
    <w:rsid w:val="004B038A"/>
    <w:rsid w:val="004B05FA"/>
    <w:rsid w:val="004B0B81"/>
    <w:rsid w:val="004B2DF8"/>
    <w:rsid w:val="004B78B0"/>
    <w:rsid w:val="004C15B8"/>
    <w:rsid w:val="004C28BD"/>
    <w:rsid w:val="004C48D4"/>
    <w:rsid w:val="004C638F"/>
    <w:rsid w:val="004C7B93"/>
    <w:rsid w:val="004D0E61"/>
    <w:rsid w:val="004D11DD"/>
    <w:rsid w:val="004D1A63"/>
    <w:rsid w:val="004D5886"/>
    <w:rsid w:val="004D681E"/>
    <w:rsid w:val="004D6A4A"/>
    <w:rsid w:val="004D7181"/>
    <w:rsid w:val="004D7295"/>
    <w:rsid w:val="004D793F"/>
    <w:rsid w:val="004E1F34"/>
    <w:rsid w:val="004E3718"/>
    <w:rsid w:val="004E4842"/>
    <w:rsid w:val="004E4AC4"/>
    <w:rsid w:val="004E4B70"/>
    <w:rsid w:val="004E5512"/>
    <w:rsid w:val="004E6090"/>
    <w:rsid w:val="004E74BE"/>
    <w:rsid w:val="004F24A7"/>
    <w:rsid w:val="004F4AA5"/>
    <w:rsid w:val="004F748E"/>
    <w:rsid w:val="005001D1"/>
    <w:rsid w:val="00501599"/>
    <w:rsid w:val="00501EBC"/>
    <w:rsid w:val="005038B5"/>
    <w:rsid w:val="00504FDD"/>
    <w:rsid w:val="00505239"/>
    <w:rsid w:val="00507C85"/>
    <w:rsid w:val="005111E2"/>
    <w:rsid w:val="0051338C"/>
    <w:rsid w:val="0051416B"/>
    <w:rsid w:val="005142DF"/>
    <w:rsid w:val="005144FA"/>
    <w:rsid w:val="00516254"/>
    <w:rsid w:val="00516503"/>
    <w:rsid w:val="00516EAC"/>
    <w:rsid w:val="00517636"/>
    <w:rsid w:val="00517AC6"/>
    <w:rsid w:val="00517D65"/>
    <w:rsid w:val="00523DA8"/>
    <w:rsid w:val="0052417C"/>
    <w:rsid w:val="00524805"/>
    <w:rsid w:val="005259D8"/>
    <w:rsid w:val="00525F3A"/>
    <w:rsid w:val="00526472"/>
    <w:rsid w:val="00530000"/>
    <w:rsid w:val="005304EA"/>
    <w:rsid w:val="0053248E"/>
    <w:rsid w:val="00532E60"/>
    <w:rsid w:val="0053323F"/>
    <w:rsid w:val="0053324A"/>
    <w:rsid w:val="00536632"/>
    <w:rsid w:val="00536D86"/>
    <w:rsid w:val="00536EBB"/>
    <w:rsid w:val="00540639"/>
    <w:rsid w:val="00543A54"/>
    <w:rsid w:val="00544B70"/>
    <w:rsid w:val="00546C16"/>
    <w:rsid w:val="00546CB1"/>
    <w:rsid w:val="00546DB7"/>
    <w:rsid w:val="0055045E"/>
    <w:rsid w:val="00550880"/>
    <w:rsid w:val="00551D47"/>
    <w:rsid w:val="00552BE0"/>
    <w:rsid w:val="00554F33"/>
    <w:rsid w:val="00556423"/>
    <w:rsid w:val="00556EB9"/>
    <w:rsid w:val="005615B8"/>
    <w:rsid w:val="00563BF7"/>
    <w:rsid w:val="00565170"/>
    <w:rsid w:val="00571429"/>
    <w:rsid w:val="00571D5F"/>
    <w:rsid w:val="005727FC"/>
    <w:rsid w:val="00572F90"/>
    <w:rsid w:val="005735ED"/>
    <w:rsid w:val="005738B2"/>
    <w:rsid w:val="00573F91"/>
    <w:rsid w:val="00574A9E"/>
    <w:rsid w:val="0057575B"/>
    <w:rsid w:val="00577537"/>
    <w:rsid w:val="00581EE9"/>
    <w:rsid w:val="005820B1"/>
    <w:rsid w:val="005827D6"/>
    <w:rsid w:val="00582D9A"/>
    <w:rsid w:val="0058355C"/>
    <w:rsid w:val="00585BCB"/>
    <w:rsid w:val="00587D6A"/>
    <w:rsid w:val="00594119"/>
    <w:rsid w:val="0059425C"/>
    <w:rsid w:val="005952F2"/>
    <w:rsid w:val="005965F6"/>
    <w:rsid w:val="00596991"/>
    <w:rsid w:val="00596EB5"/>
    <w:rsid w:val="00596FB6"/>
    <w:rsid w:val="005A3C4E"/>
    <w:rsid w:val="005A4475"/>
    <w:rsid w:val="005A460A"/>
    <w:rsid w:val="005A5910"/>
    <w:rsid w:val="005B1E8E"/>
    <w:rsid w:val="005B2220"/>
    <w:rsid w:val="005B2BDF"/>
    <w:rsid w:val="005B6099"/>
    <w:rsid w:val="005B613D"/>
    <w:rsid w:val="005C06D2"/>
    <w:rsid w:val="005C0BA7"/>
    <w:rsid w:val="005C11F4"/>
    <w:rsid w:val="005C1F79"/>
    <w:rsid w:val="005C383F"/>
    <w:rsid w:val="005C4DA7"/>
    <w:rsid w:val="005C50DE"/>
    <w:rsid w:val="005C6A24"/>
    <w:rsid w:val="005C7B3F"/>
    <w:rsid w:val="005C7D51"/>
    <w:rsid w:val="005D38E0"/>
    <w:rsid w:val="005D4C22"/>
    <w:rsid w:val="005D66FA"/>
    <w:rsid w:val="005E17FB"/>
    <w:rsid w:val="005E247C"/>
    <w:rsid w:val="005E5405"/>
    <w:rsid w:val="005E577B"/>
    <w:rsid w:val="005E5AAF"/>
    <w:rsid w:val="005E5B5B"/>
    <w:rsid w:val="005E5DAB"/>
    <w:rsid w:val="005E6A28"/>
    <w:rsid w:val="005E706D"/>
    <w:rsid w:val="005E7652"/>
    <w:rsid w:val="005E7E36"/>
    <w:rsid w:val="005F5A64"/>
    <w:rsid w:val="006031B6"/>
    <w:rsid w:val="0060582A"/>
    <w:rsid w:val="00606DD4"/>
    <w:rsid w:val="00607536"/>
    <w:rsid w:val="00612F26"/>
    <w:rsid w:val="00613C43"/>
    <w:rsid w:val="00614618"/>
    <w:rsid w:val="00615036"/>
    <w:rsid w:val="00624941"/>
    <w:rsid w:val="0062529D"/>
    <w:rsid w:val="00625EDF"/>
    <w:rsid w:val="00630D2F"/>
    <w:rsid w:val="0063229A"/>
    <w:rsid w:val="00632FC3"/>
    <w:rsid w:val="00633FCE"/>
    <w:rsid w:val="00635BD4"/>
    <w:rsid w:val="006374BE"/>
    <w:rsid w:val="00641248"/>
    <w:rsid w:val="00642B19"/>
    <w:rsid w:val="006447DF"/>
    <w:rsid w:val="00650063"/>
    <w:rsid w:val="00651058"/>
    <w:rsid w:val="00651708"/>
    <w:rsid w:val="00652A2B"/>
    <w:rsid w:val="00654191"/>
    <w:rsid w:val="00655C4F"/>
    <w:rsid w:val="00662261"/>
    <w:rsid w:val="00665116"/>
    <w:rsid w:val="006669B6"/>
    <w:rsid w:val="00670D96"/>
    <w:rsid w:val="00676331"/>
    <w:rsid w:val="00677745"/>
    <w:rsid w:val="00683364"/>
    <w:rsid w:val="006835A5"/>
    <w:rsid w:val="00684454"/>
    <w:rsid w:val="00684F7A"/>
    <w:rsid w:val="006875D6"/>
    <w:rsid w:val="00687F60"/>
    <w:rsid w:val="006901AF"/>
    <w:rsid w:val="00691393"/>
    <w:rsid w:val="00692284"/>
    <w:rsid w:val="006929F5"/>
    <w:rsid w:val="006947DE"/>
    <w:rsid w:val="00694933"/>
    <w:rsid w:val="00694BD3"/>
    <w:rsid w:val="00694C65"/>
    <w:rsid w:val="00697DEB"/>
    <w:rsid w:val="00697E84"/>
    <w:rsid w:val="006A2398"/>
    <w:rsid w:val="006A4356"/>
    <w:rsid w:val="006A48A1"/>
    <w:rsid w:val="006A4AEC"/>
    <w:rsid w:val="006A552A"/>
    <w:rsid w:val="006A586B"/>
    <w:rsid w:val="006A74AB"/>
    <w:rsid w:val="006B1EEF"/>
    <w:rsid w:val="006B1FD6"/>
    <w:rsid w:val="006B2146"/>
    <w:rsid w:val="006B2552"/>
    <w:rsid w:val="006B4818"/>
    <w:rsid w:val="006B7346"/>
    <w:rsid w:val="006B7496"/>
    <w:rsid w:val="006C318D"/>
    <w:rsid w:val="006C4590"/>
    <w:rsid w:val="006C687E"/>
    <w:rsid w:val="006C7EE7"/>
    <w:rsid w:val="006D1DAC"/>
    <w:rsid w:val="006D1DB3"/>
    <w:rsid w:val="006D2108"/>
    <w:rsid w:val="006D41B9"/>
    <w:rsid w:val="006D47B1"/>
    <w:rsid w:val="006D56B3"/>
    <w:rsid w:val="006E082F"/>
    <w:rsid w:val="006E1BFB"/>
    <w:rsid w:val="006E1FBF"/>
    <w:rsid w:val="006E32CA"/>
    <w:rsid w:val="006E4E20"/>
    <w:rsid w:val="006E4F2F"/>
    <w:rsid w:val="006E504A"/>
    <w:rsid w:val="006E6C2F"/>
    <w:rsid w:val="006F16E3"/>
    <w:rsid w:val="006F1A8C"/>
    <w:rsid w:val="006F31A3"/>
    <w:rsid w:val="006F3F2B"/>
    <w:rsid w:val="006F5011"/>
    <w:rsid w:val="006F64AB"/>
    <w:rsid w:val="006F6E29"/>
    <w:rsid w:val="006F6F55"/>
    <w:rsid w:val="00702309"/>
    <w:rsid w:val="00702EA5"/>
    <w:rsid w:val="00703470"/>
    <w:rsid w:val="00703566"/>
    <w:rsid w:val="00703BEB"/>
    <w:rsid w:val="00703FFA"/>
    <w:rsid w:val="007044EE"/>
    <w:rsid w:val="00704CC2"/>
    <w:rsid w:val="0070541E"/>
    <w:rsid w:val="00705523"/>
    <w:rsid w:val="00710478"/>
    <w:rsid w:val="007125F9"/>
    <w:rsid w:val="00714960"/>
    <w:rsid w:val="00714AE1"/>
    <w:rsid w:val="00714B1B"/>
    <w:rsid w:val="007155C1"/>
    <w:rsid w:val="00715924"/>
    <w:rsid w:val="00716921"/>
    <w:rsid w:val="007169B9"/>
    <w:rsid w:val="007205F3"/>
    <w:rsid w:val="00720B16"/>
    <w:rsid w:val="00721759"/>
    <w:rsid w:val="00722094"/>
    <w:rsid w:val="00725A59"/>
    <w:rsid w:val="007266A2"/>
    <w:rsid w:val="00727D94"/>
    <w:rsid w:val="00732AEA"/>
    <w:rsid w:val="00732ECD"/>
    <w:rsid w:val="007351FB"/>
    <w:rsid w:val="00740566"/>
    <w:rsid w:val="0074056C"/>
    <w:rsid w:val="00745D4F"/>
    <w:rsid w:val="00746A89"/>
    <w:rsid w:val="00747475"/>
    <w:rsid w:val="00747A12"/>
    <w:rsid w:val="007500A2"/>
    <w:rsid w:val="0075088D"/>
    <w:rsid w:val="00751D0F"/>
    <w:rsid w:val="0075279D"/>
    <w:rsid w:val="00753B18"/>
    <w:rsid w:val="00754083"/>
    <w:rsid w:val="007557E9"/>
    <w:rsid w:val="007564F1"/>
    <w:rsid w:val="00756AB4"/>
    <w:rsid w:val="00757289"/>
    <w:rsid w:val="00757500"/>
    <w:rsid w:val="007619E0"/>
    <w:rsid w:val="00762B3F"/>
    <w:rsid w:val="00764ABC"/>
    <w:rsid w:val="007671FB"/>
    <w:rsid w:val="00770033"/>
    <w:rsid w:val="007702E1"/>
    <w:rsid w:val="00773B2A"/>
    <w:rsid w:val="007757FC"/>
    <w:rsid w:val="00775B5F"/>
    <w:rsid w:val="00777D21"/>
    <w:rsid w:val="00780A46"/>
    <w:rsid w:val="0078305C"/>
    <w:rsid w:val="00785A88"/>
    <w:rsid w:val="00786430"/>
    <w:rsid w:val="0078643A"/>
    <w:rsid w:val="00787DD0"/>
    <w:rsid w:val="007901B2"/>
    <w:rsid w:val="00790EED"/>
    <w:rsid w:val="0079124F"/>
    <w:rsid w:val="00791C0F"/>
    <w:rsid w:val="00793A1C"/>
    <w:rsid w:val="00794B56"/>
    <w:rsid w:val="00795744"/>
    <w:rsid w:val="007A02AA"/>
    <w:rsid w:val="007A1098"/>
    <w:rsid w:val="007A1844"/>
    <w:rsid w:val="007A2B1A"/>
    <w:rsid w:val="007A45D1"/>
    <w:rsid w:val="007A4FEC"/>
    <w:rsid w:val="007A56EB"/>
    <w:rsid w:val="007A77CB"/>
    <w:rsid w:val="007A7A45"/>
    <w:rsid w:val="007B00D6"/>
    <w:rsid w:val="007B0CA5"/>
    <w:rsid w:val="007B75FC"/>
    <w:rsid w:val="007B7D9D"/>
    <w:rsid w:val="007B7E50"/>
    <w:rsid w:val="007C2BC1"/>
    <w:rsid w:val="007C2E4A"/>
    <w:rsid w:val="007C52BE"/>
    <w:rsid w:val="007C637C"/>
    <w:rsid w:val="007C79D9"/>
    <w:rsid w:val="007D03CF"/>
    <w:rsid w:val="007D09D9"/>
    <w:rsid w:val="007D0AAE"/>
    <w:rsid w:val="007D13D8"/>
    <w:rsid w:val="007D266A"/>
    <w:rsid w:val="007D30DD"/>
    <w:rsid w:val="007D3546"/>
    <w:rsid w:val="007D47D0"/>
    <w:rsid w:val="007D6438"/>
    <w:rsid w:val="007D6E79"/>
    <w:rsid w:val="007E1666"/>
    <w:rsid w:val="007E211E"/>
    <w:rsid w:val="007E3F6D"/>
    <w:rsid w:val="007E4AB5"/>
    <w:rsid w:val="007E6173"/>
    <w:rsid w:val="007E7A36"/>
    <w:rsid w:val="007E7A80"/>
    <w:rsid w:val="007F0DAC"/>
    <w:rsid w:val="007F22F3"/>
    <w:rsid w:val="007F4730"/>
    <w:rsid w:val="007F6B8B"/>
    <w:rsid w:val="007F7302"/>
    <w:rsid w:val="00800365"/>
    <w:rsid w:val="00801585"/>
    <w:rsid w:val="00801C55"/>
    <w:rsid w:val="008024C5"/>
    <w:rsid w:val="008058B8"/>
    <w:rsid w:val="008066D4"/>
    <w:rsid w:val="0080699E"/>
    <w:rsid w:val="00806C4E"/>
    <w:rsid w:val="00810713"/>
    <w:rsid w:val="00810B0D"/>
    <w:rsid w:val="008133DC"/>
    <w:rsid w:val="00814959"/>
    <w:rsid w:val="0081513D"/>
    <w:rsid w:val="008165AA"/>
    <w:rsid w:val="00817152"/>
    <w:rsid w:val="008174E0"/>
    <w:rsid w:val="008202FA"/>
    <w:rsid w:val="0082435E"/>
    <w:rsid w:val="00827948"/>
    <w:rsid w:val="00827A91"/>
    <w:rsid w:val="00830B51"/>
    <w:rsid w:val="00830C12"/>
    <w:rsid w:val="00831599"/>
    <w:rsid w:val="00834109"/>
    <w:rsid w:val="008355F6"/>
    <w:rsid w:val="00835A95"/>
    <w:rsid w:val="00835B39"/>
    <w:rsid w:val="00836348"/>
    <w:rsid w:val="00840AFA"/>
    <w:rsid w:val="00840B6D"/>
    <w:rsid w:val="00841E50"/>
    <w:rsid w:val="00842999"/>
    <w:rsid w:val="00846A59"/>
    <w:rsid w:val="008471D5"/>
    <w:rsid w:val="00847802"/>
    <w:rsid w:val="00850253"/>
    <w:rsid w:val="00852766"/>
    <w:rsid w:val="00853080"/>
    <w:rsid w:val="00857738"/>
    <w:rsid w:val="00857AB9"/>
    <w:rsid w:val="008604EA"/>
    <w:rsid w:val="00860AAD"/>
    <w:rsid w:val="00860BAB"/>
    <w:rsid w:val="0086307F"/>
    <w:rsid w:val="00865302"/>
    <w:rsid w:val="008669FB"/>
    <w:rsid w:val="0086791B"/>
    <w:rsid w:val="00867A61"/>
    <w:rsid w:val="00870C5A"/>
    <w:rsid w:val="00870C6A"/>
    <w:rsid w:val="008720CA"/>
    <w:rsid w:val="008738F9"/>
    <w:rsid w:val="00874617"/>
    <w:rsid w:val="00875144"/>
    <w:rsid w:val="00875EB7"/>
    <w:rsid w:val="008771CC"/>
    <w:rsid w:val="00880971"/>
    <w:rsid w:val="0088150C"/>
    <w:rsid w:val="00881BAA"/>
    <w:rsid w:val="00882FAC"/>
    <w:rsid w:val="00885694"/>
    <w:rsid w:val="00890DBE"/>
    <w:rsid w:val="00891726"/>
    <w:rsid w:val="0089197D"/>
    <w:rsid w:val="00892EF2"/>
    <w:rsid w:val="008953F1"/>
    <w:rsid w:val="00895903"/>
    <w:rsid w:val="008967D2"/>
    <w:rsid w:val="00896B7A"/>
    <w:rsid w:val="008972F1"/>
    <w:rsid w:val="00897DF8"/>
    <w:rsid w:val="00897F79"/>
    <w:rsid w:val="008A0255"/>
    <w:rsid w:val="008A050D"/>
    <w:rsid w:val="008A2297"/>
    <w:rsid w:val="008A3E5F"/>
    <w:rsid w:val="008A4555"/>
    <w:rsid w:val="008A7ABA"/>
    <w:rsid w:val="008A7F7F"/>
    <w:rsid w:val="008A7FAF"/>
    <w:rsid w:val="008B078C"/>
    <w:rsid w:val="008B0A1E"/>
    <w:rsid w:val="008B0C5B"/>
    <w:rsid w:val="008B1BE5"/>
    <w:rsid w:val="008B4359"/>
    <w:rsid w:val="008B4B4A"/>
    <w:rsid w:val="008B5C21"/>
    <w:rsid w:val="008B7CB3"/>
    <w:rsid w:val="008C0164"/>
    <w:rsid w:val="008C4E6E"/>
    <w:rsid w:val="008C516E"/>
    <w:rsid w:val="008C5778"/>
    <w:rsid w:val="008C680D"/>
    <w:rsid w:val="008D049E"/>
    <w:rsid w:val="008D0F67"/>
    <w:rsid w:val="008D160D"/>
    <w:rsid w:val="008D17F1"/>
    <w:rsid w:val="008D4023"/>
    <w:rsid w:val="008D5857"/>
    <w:rsid w:val="008D606D"/>
    <w:rsid w:val="008D7A18"/>
    <w:rsid w:val="008E076E"/>
    <w:rsid w:val="008E1446"/>
    <w:rsid w:val="008E5959"/>
    <w:rsid w:val="008F04D2"/>
    <w:rsid w:val="008F1CC6"/>
    <w:rsid w:val="008F236C"/>
    <w:rsid w:val="008F417F"/>
    <w:rsid w:val="008F5218"/>
    <w:rsid w:val="008F62B7"/>
    <w:rsid w:val="008F6CFA"/>
    <w:rsid w:val="00900859"/>
    <w:rsid w:val="00901282"/>
    <w:rsid w:val="00901308"/>
    <w:rsid w:val="00902164"/>
    <w:rsid w:val="00902EC8"/>
    <w:rsid w:val="00904CC3"/>
    <w:rsid w:val="00905534"/>
    <w:rsid w:val="0090587D"/>
    <w:rsid w:val="00905CC3"/>
    <w:rsid w:val="00906769"/>
    <w:rsid w:val="00906AB9"/>
    <w:rsid w:val="00906B23"/>
    <w:rsid w:val="00906F94"/>
    <w:rsid w:val="00907100"/>
    <w:rsid w:val="00907977"/>
    <w:rsid w:val="00910751"/>
    <w:rsid w:val="00911ACA"/>
    <w:rsid w:val="009125CE"/>
    <w:rsid w:val="00913498"/>
    <w:rsid w:val="00914054"/>
    <w:rsid w:val="009141FB"/>
    <w:rsid w:val="00916136"/>
    <w:rsid w:val="00916A2F"/>
    <w:rsid w:val="009178C0"/>
    <w:rsid w:val="00917FC9"/>
    <w:rsid w:val="00920A55"/>
    <w:rsid w:val="00921550"/>
    <w:rsid w:val="0092172B"/>
    <w:rsid w:val="00921870"/>
    <w:rsid w:val="009219B5"/>
    <w:rsid w:val="00922B07"/>
    <w:rsid w:val="00923249"/>
    <w:rsid w:val="00924D7B"/>
    <w:rsid w:val="00927281"/>
    <w:rsid w:val="00927666"/>
    <w:rsid w:val="009312B0"/>
    <w:rsid w:val="00933202"/>
    <w:rsid w:val="00934355"/>
    <w:rsid w:val="00936B90"/>
    <w:rsid w:val="00936DBF"/>
    <w:rsid w:val="00937AE7"/>
    <w:rsid w:val="00940EBE"/>
    <w:rsid w:val="00942177"/>
    <w:rsid w:val="0094245B"/>
    <w:rsid w:val="00945179"/>
    <w:rsid w:val="009477B7"/>
    <w:rsid w:val="009511B3"/>
    <w:rsid w:val="0095182F"/>
    <w:rsid w:val="009519DE"/>
    <w:rsid w:val="009539E6"/>
    <w:rsid w:val="00955AFB"/>
    <w:rsid w:val="00961C7B"/>
    <w:rsid w:val="00962C97"/>
    <w:rsid w:val="00963040"/>
    <w:rsid w:val="00963841"/>
    <w:rsid w:val="00964CB7"/>
    <w:rsid w:val="009650F1"/>
    <w:rsid w:val="00966CEB"/>
    <w:rsid w:val="00967045"/>
    <w:rsid w:val="009677D8"/>
    <w:rsid w:val="00970BFC"/>
    <w:rsid w:val="00971B01"/>
    <w:rsid w:val="0097221C"/>
    <w:rsid w:val="00972554"/>
    <w:rsid w:val="0097438E"/>
    <w:rsid w:val="00975D6E"/>
    <w:rsid w:val="00977482"/>
    <w:rsid w:val="00981B0D"/>
    <w:rsid w:val="00984F19"/>
    <w:rsid w:val="00987521"/>
    <w:rsid w:val="0098792A"/>
    <w:rsid w:val="00994679"/>
    <w:rsid w:val="0099784A"/>
    <w:rsid w:val="009A0D71"/>
    <w:rsid w:val="009A0DEF"/>
    <w:rsid w:val="009A357C"/>
    <w:rsid w:val="009A35E8"/>
    <w:rsid w:val="009A389D"/>
    <w:rsid w:val="009A39AF"/>
    <w:rsid w:val="009A3ED4"/>
    <w:rsid w:val="009A3F41"/>
    <w:rsid w:val="009B0AAD"/>
    <w:rsid w:val="009B2BEC"/>
    <w:rsid w:val="009B390F"/>
    <w:rsid w:val="009B4C09"/>
    <w:rsid w:val="009B5104"/>
    <w:rsid w:val="009B51C0"/>
    <w:rsid w:val="009B5B93"/>
    <w:rsid w:val="009B60F6"/>
    <w:rsid w:val="009B6BF8"/>
    <w:rsid w:val="009C2354"/>
    <w:rsid w:val="009C6EC7"/>
    <w:rsid w:val="009D09B6"/>
    <w:rsid w:val="009D23C6"/>
    <w:rsid w:val="009D2F8B"/>
    <w:rsid w:val="009D4F70"/>
    <w:rsid w:val="009D7309"/>
    <w:rsid w:val="009D73A6"/>
    <w:rsid w:val="009E0592"/>
    <w:rsid w:val="009E14EE"/>
    <w:rsid w:val="009E3B19"/>
    <w:rsid w:val="009E3EF1"/>
    <w:rsid w:val="009E4A77"/>
    <w:rsid w:val="009E5256"/>
    <w:rsid w:val="009E573A"/>
    <w:rsid w:val="009E69B9"/>
    <w:rsid w:val="009F18C2"/>
    <w:rsid w:val="009F2395"/>
    <w:rsid w:val="009F4458"/>
    <w:rsid w:val="009F763C"/>
    <w:rsid w:val="009F7FB5"/>
    <w:rsid w:val="00A02420"/>
    <w:rsid w:val="00A0386A"/>
    <w:rsid w:val="00A03C64"/>
    <w:rsid w:val="00A04527"/>
    <w:rsid w:val="00A06333"/>
    <w:rsid w:val="00A126FF"/>
    <w:rsid w:val="00A127A3"/>
    <w:rsid w:val="00A1465D"/>
    <w:rsid w:val="00A15CB7"/>
    <w:rsid w:val="00A176F9"/>
    <w:rsid w:val="00A177EC"/>
    <w:rsid w:val="00A201F6"/>
    <w:rsid w:val="00A21244"/>
    <w:rsid w:val="00A215D7"/>
    <w:rsid w:val="00A21B0A"/>
    <w:rsid w:val="00A2290C"/>
    <w:rsid w:val="00A24553"/>
    <w:rsid w:val="00A26D29"/>
    <w:rsid w:val="00A31A8A"/>
    <w:rsid w:val="00A31D6C"/>
    <w:rsid w:val="00A33E55"/>
    <w:rsid w:val="00A346E0"/>
    <w:rsid w:val="00A357CF"/>
    <w:rsid w:val="00A35A5F"/>
    <w:rsid w:val="00A379FA"/>
    <w:rsid w:val="00A42DF2"/>
    <w:rsid w:val="00A43322"/>
    <w:rsid w:val="00A439FF"/>
    <w:rsid w:val="00A43E50"/>
    <w:rsid w:val="00A44032"/>
    <w:rsid w:val="00A4438D"/>
    <w:rsid w:val="00A45729"/>
    <w:rsid w:val="00A47925"/>
    <w:rsid w:val="00A51419"/>
    <w:rsid w:val="00A5347C"/>
    <w:rsid w:val="00A5358A"/>
    <w:rsid w:val="00A54E6E"/>
    <w:rsid w:val="00A561A3"/>
    <w:rsid w:val="00A5760D"/>
    <w:rsid w:val="00A57A77"/>
    <w:rsid w:val="00A6651B"/>
    <w:rsid w:val="00A672BA"/>
    <w:rsid w:val="00A715D6"/>
    <w:rsid w:val="00A71D4B"/>
    <w:rsid w:val="00A72E58"/>
    <w:rsid w:val="00A73DB2"/>
    <w:rsid w:val="00A73ED6"/>
    <w:rsid w:val="00A74FC2"/>
    <w:rsid w:val="00A751F1"/>
    <w:rsid w:val="00A80856"/>
    <w:rsid w:val="00A808AC"/>
    <w:rsid w:val="00A81BDE"/>
    <w:rsid w:val="00A82EF0"/>
    <w:rsid w:val="00A83031"/>
    <w:rsid w:val="00A8368B"/>
    <w:rsid w:val="00A8561A"/>
    <w:rsid w:val="00A85A55"/>
    <w:rsid w:val="00A85C7E"/>
    <w:rsid w:val="00A879B6"/>
    <w:rsid w:val="00A90A65"/>
    <w:rsid w:val="00A90F74"/>
    <w:rsid w:val="00A931FF"/>
    <w:rsid w:val="00A951D9"/>
    <w:rsid w:val="00A9657D"/>
    <w:rsid w:val="00A96BEC"/>
    <w:rsid w:val="00A97F7B"/>
    <w:rsid w:val="00AA05BB"/>
    <w:rsid w:val="00AA2C53"/>
    <w:rsid w:val="00AA2D64"/>
    <w:rsid w:val="00AA42B1"/>
    <w:rsid w:val="00AB0EF7"/>
    <w:rsid w:val="00AB3188"/>
    <w:rsid w:val="00AB4747"/>
    <w:rsid w:val="00AB5A47"/>
    <w:rsid w:val="00AB6781"/>
    <w:rsid w:val="00AB6D82"/>
    <w:rsid w:val="00AC0120"/>
    <w:rsid w:val="00AC1298"/>
    <w:rsid w:val="00AC2C81"/>
    <w:rsid w:val="00AC2FE0"/>
    <w:rsid w:val="00AC3768"/>
    <w:rsid w:val="00AC5CED"/>
    <w:rsid w:val="00AC74FB"/>
    <w:rsid w:val="00AD03BD"/>
    <w:rsid w:val="00AD16A1"/>
    <w:rsid w:val="00AD1726"/>
    <w:rsid w:val="00AD26C3"/>
    <w:rsid w:val="00AD2920"/>
    <w:rsid w:val="00AD2C51"/>
    <w:rsid w:val="00AD38C5"/>
    <w:rsid w:val="00AD4FEE"/>
    <w:rsid w:val="00AD61DB"/>
    <w:rsid w:val="00AD6324"/>
    <w:rsid w:val="00AD64B0"/>
    <w:rsid w:val="00AD78F5"/>
    <w:rsid w:val="00AE20F3"/>
    <w:rsid w:val="00AE262E"/>
    <w:rsid w:val="00AE2E37"/>
    <w:rsid w:val="00AE40FF"/>
    <w:rsid w:val="00AE463E"/>
    <w:rsid w:val="00AE48B4"/>
    <w:rsid w:val="00AE552E"/>
    <w:rsid w:val="00AE5DD8"/>
    <w:rsid w:val="00AE5EF6"/>
    <w:rsid w:val="00AE6055"/>
    <w:rsid w:val="00AE68CF"/>
    <w:rsid w:val="00AE6CFA"/>
    <w:rsid w:val="00AE7EA3"/>
    <w:rsid w:val="00AF05FF"/>
    <w:rsid w:val="00AF096D"/>
    <w:rsid w:val="00AF0ED8"/>
    <w:rsid w:val="00AF2D9F"/>
    <w:rsid w:val="00AF2E4E"/>
    <w:rsid w:val="00AF4B27"/>
    <w:rsid w:val="00AF5EA5"/>
    <w:rsid w:val="00AF633A"/>
    <w:rsid w:val="00B00AF7"/>
    <w:rsid w:val="00B03049"/>
    <w:rsid w:val="00B04CA3"/>
    <w:rsid w:val="00B050D2"/>
    <w:rsid w:val="00B069E0"/>
    <w:rsid w:val="00B07459"/>
    <w:rsid w:val="00B07AE4"/>
    <w:rsid w:val="00B102D3"/>
    <w:rsid w:val="00B10CB6"/>
    <w:rsid w:val="00B112CD"/>
    <w:rsid w:val="00B11E62"/>
    <w:rsid w:val="00B1281C"/>
    <w:rsid w:val="00B14DFB"/>
    <w:rsid w:val="00B162BD"/>
    <w:rsid w:val="00B22B06"/>
    <w:rsid w:val="00B239E9"/>
    <w:rsid w:val="00B270B0"/>
    <w:rsid w:val="00B2776A"/>
    <w:rsid w:val="00B3004E"/>
    <w:rsid w:val="00B30BCC"/>
    <w:rsid w:val="00B33DB6"/>
    <w:rsid w:val="00B3506E"/>
    <w:rsid w:val="00B418C0"/>
    <w:rsid w:val="00B41D71"/>
    <w:rsid w:val="00B427EA"/>
    <w:rsid w:val="00B428E7"/>
    <w:rsid w:val="00B43761"/>
    <w:rsid w:val="00B440D3"/>
    <w:rsid w:val="00B468F9"/>
    <w:rsid w:val="00B46AEF"/>
    <w:rsid w:val="00B46CC9"/>
    <w:rsid w:val="00B46D5C"/>
    <w:rsid w:val="00B50466"/>
    <w:rsid w:val="00B509D8"/>
    <w:rsid w:val="00B520E6"/>
    <w:rsid w:val="00B522B7"/>
    <w:rsid w:val="00B5380F"/>
    <w:rsid w:val="00B53AF0"/>
    <w:rsid w:val="00B5732D"/>
    <w:rsid w:val="00B57A8A"/>
    <w:rsid w:val="00B60B4F"/>
    <w:rsid w:val="00B61689"/>
    <w:rsid w:val="00B62423"/>
    <w:rsid w:val="00B6364D"/>
    <w:rsid w:val="00B63D59"/>
    <w:rsid w:val="00B6489D"/>
    <w:rsid w:val="00B6501C"/>
    <w:rsid w:val="00B66C74"/>
    <w:rsid w:val="00B67B7B"/>
    <w:rsid w:val="00B67DB1"/>
    <w:rsid w:val="00B70370"/>
    <w:rsid w:val="00B70C86"/>
    <w:rsid w:val="00B7128B"/>
    <w:rsid w:val="00B72B16"/>
    <w:rsid w:val="00B73B0D"/>
    <w:rsid w:val="00B8377A"/>
    <w:rsid w:val="00B84672"/>
    <w:rsid w:val="00B84818"/>
    <w:rsid w:val="00B85A0E"/>
    <w:rsid w:val="00B8794F"/>
    <w:rsid w:val="00B87CDE"/>
    <w:rsid w:val="00B921EE"/>
    <w:rsid w:val="00B92B4B"/>
    <w:rsid w:val="00B954D6"/>
    <w:rsid w:val="00B95EF2"/>
    <w:rsid w:val="00B9617E"/>
    <w:rsid w:val="00B96361"/>
    <w:rsid w:val="00B97463"/>
    <w:rsid w:val="00B97F01"/>
    <w:rsid w:val="00BA265E"/>
    <w:rsid w:val="00BA266D"/>
    <w:rsid w:val="00BA3207"/>
    <w:rsid w:val="00BA33D2"/>
    <w:rsid w:val="00BA3E21"/>
    <w:rsid w:val="00BA44D0"/>
    <w:rsid w:val="00BA535E"/>
    <w:rsid w:val="00BA6A5C"/>
    <w:rsid w:val="00BA74BD"/>
    <w:rsid w:val="00BA7C1C"/>
    <w:rsid w:val="00BB21F2"/>
    <w:rsid w:val="00BB2971"/>
    <w:rsid w:val="00BB3172"/>
    <w:rsid w:val="00BB34D6"/>
    <w:rsid w:val="00BB4700"/>
    <w:rsid w:val="00BB47EA"/>
    <w:rsid w:val="00BB4E70"/>
    <w:rsid w:val="00BB5286"/>
    <w:rsid w:val="00BB566A"/>
    <w:rsid w:val="00BB747E"/>
    <w:rsid w:val="00BB78AD"/>
    <w:rsid w:val="00BB7F41"/>
    <w:rsid w:val="00BC045A"/>
    <w:rsid w:val="00BC0467"/>
    <w:rsid w:val="00BC0817"/>
    <w:rsid w:val="00BC2EC4"/>
    <w:rsid w:val="00BC409D"/>
    <w:rsid w:val="00BC4AF8"/>
    <w:rsid w:val="00BC5A0B"/>
    <w:rsid w:val="00BC739E"/>
    <w:rsid w:val="00BD1DC2"/>
    <w:rsid w:val="00BD6251"/>
    <w:rsid w:val="00BD671C"/>
    <w:rsid w:val="00BE14B6"/>
    <w:rsid w:val="00BE3BE4"/>
    <w:rsid w:val="00BE5D13"/>
    <w:rsid w:val="00BE61C4"/>
    <w:rsid w:val="00BE69E6"/>
    <w:rsid w:val="00BF290B"/>
    <w:rsid w:val="00BF2956"/>
    <w:rsid w:val="00BF77D9"/>
    <w:rsid w:val="00C0201F"/>
    <w:rsid w:val="00C02DA1"/>
    <w:rsid w:val="00C03C3E"/>
    <w:rsid w:val="00C04802"/>
    <w:rsid w:val="00C0685F"/>
    <w:rsid w:val="00C1043C"/>
    <w:rsid w:val="00C105CA"/>
    <w:rsid w:val="00C10A18"/>
    <w:rsid w:val="00C127EC"/>
    <w:rsid w:val="00C13D13"/>
    <w:rsid w:val="00C15084"/>
    <w:rsid w:val="00C15705"/>
    <w:rsid w:val="00C16600"/>
    <w:rsid w:val="00C1664B"/>
    <w:rsid w:val="00C175DD"/>
    <w:rsid w:val="00C21AFD"/>
    <w:rsid w:val="00C22CA7"/>
    <w:rsid w:val="00C24745"/>
    <w:rsid w:val="00C26B55"/>
    <w:rsid w:val="00C27D9D"/>
    <w:rsid w:val="00C32C60"/>
    <w:rsid w:val="00C33658"/>
    <w:rsid w:val="00C33A99"/>
    <w:rsid w:val="00C34ABF"/>
    <w:rsid w:val="00C40875"/>
    <w:rsid w:val="00C40F51"/>
    <w:rsid w:val="00C41AF2"/>
    <w:rsid w:val="00C41D90"/>
    <w:rsid w:val="00C4248C"/>
    <w:rsid w:val="00C4370C"/>
    <w:rsid w:val="00C4575F"/>
    <w:rsid w:val="00C471CA"/>
    <w:rsid w:val="00C47AA7"/>
    <w:rsid w:val="00C47D57"/>
    <w:rsid w:val="00C50A54"/>
    <w:rsid w:val="00C513F2"/>
    <w:rsid w:val="00C51A06"/>
    <w:rsid w:val="00C51FBD"/>
    <w:rsid w:val="00C520E7"/>
    <w:rsid w:val="00C535FF"/>
    <w:rsid w:val="00C53C38"/>
    <w:rsid w:val="00C53FDC"/>
    <w:rsid w:val="00C571C0"/>
    <w:rsid w:val="00C57CD6"/>
    <w:rsid w:val="00C62742"/>
    <w:rsid w:val="00C66E82"/>
    <w:rsid w:val="00C67473"/>
    <w:rsid w:val="00C709C6"/>
    <w:rsid w:val="00C70B97"/>
    <w:rsid w:val="00C719D2"/>
    <w:rsid w:val="00C7251A"/>
    <w:rsid w:val="00C72C19"/>
    <w:rsid w:val="00C73253"/>
    <w:rsid w:val="00C74FE2"/>
    <w:rsid w:val="00C762A1"/>
    <w:rsid w:val="00C76BB1"/>
    <w:rsid w:val="00C76EB5"/>
    <w:rsid w:val="00C8360C"/>
    <w:rsid w:val="00C873DF"/>
    <w:rsid w:val="00C877D7"/>
    <w:rsid w:val="00C87FBE"/>
    <w:rsid w:val="00C9002A"/>
    <w:rsid w:val="00C912CF"/>
    <w:rsid w:val="00C91B92"/>
    <w:rsid w:val="00C931CC"/>
    <w:rsid w:val="00C94E0E"/>
    <w:rsid w:val="00C951A6"/>
    <w:rsid w:val="00C964F7"/>
    <w:rsid w:val="00CA0B52"/>
    <w:rsid w:val="00CA179C"/>
    <w:rsid w:val="00CA392A"/>
    <w:rsid w:val="00CB0B8D"/>
    <w:rsid w:val="00CB0E4C"/>
    <w:rsid w:val="00CB1CB2"/>
    <w:rsid w:val="00CB259D"/>
    <w:rsid w:val="00CB436A"/>
    <w:rsid w:val="00CB5926"/>
    <w:rsid w:val="00CB5C06"/>
    <w:rsid w:val="00CB627E"/>
    <w:rsid w:val="00CB6770"/>
    <w:rsid w:val="00CC09B6"/>
    <w:rsid w:val="00CC2D6F"/>
    <w:rsid w:val="00CC4D16"/>
    <w:rsid w:val="00CC4F8A"/>
    <w:rsid w:val="00CD0066"/>
    <w:rsid w:val="00CD13D0"/>
    <w:rsid w:val="00CD1B6E"/>
    <w:rsid w:val="00CD2292"/>
    <w:rsid w:val="00CD4EEC"/>
    <w:rsid w:val="00CD5848"/>
    <w:rsid w:val="00CE20B7"/>
    <w:rsid w:val="00CE24E5"/>
    <w:rsid w:val="00CE377E"/>
    <w:rsid w:val="00CE3EE0"/>
    <w:rsid w:val="00CE5045"/>
    <w:rsid w:val="00CE6759"/>
    <w:rsid w:val="00CE787C"/>
    <w:rsid w:val="00CF240A"/>
    <w:rsid w:val="00CF39CD"/>
    <w:rsid w:val="00CF41CE"/>
    <w:rsid w:val="00CF5125"/>
    <w:rsid w:val="00CF53E1"/>
    <w:rsid w:val="00CF7203"/>
    <w:rsid w:val="00CF7ED7"/>
    <w:rsid w:val="00CF7F5D"/>
    <w:rsid w:val="00D01843"/>
    <w:rsid w:val="00D02B74"/>
    <w:rsid w:val="00D02B9D"/>
    <w:rsid w:val="00D02ECD"/>
    <w:rsid w:val="00D03776"/>
    <w:rsid w:val="00D03EFC"/>
    <w:rsid w:val="00D0502D"/>
    <w:rsid w:val="00D0670F"/>
    <w:rsid w:val="00D07CBB"/>
    <w:rsid w:val="00D11C2C"/>
    <w:rsid w:val="00D11E58"/>
    <w:rsid w:val="00D12731"/>
    <w:rsid w:val="00D138CE"/>
    <w:rsid w:val="00D1496C"/>
    <w:rsid w:val="00D15EFB"/>
    <w:rsid w:val="00D16279"/>
    <w:rsid w:val="00D20F61"/>
    <w:rsid w:val="00D22075"/>
    <w:rsid w:val="00D256E2"/>
    <w:rsid w:val="00D26268"/>
    <w:rsid w:val="00D30A9E"/>
    <w:rsid w:val="00D32ABB"/>
    <w:rsid w:val="00D33393"/>
    <w:rsid w:val="00D343DE"/>
    <w:rsid w:val="00D3474C"/>
    <w:rsid w:val="00D36B6B"/>
    <w:rsid w:val="00D36C9D"/>
    <w:rsid w:val="00D37671"/>
    <w:rsid w:val="00D376DF"/>
    <w:rsid w:val="00D4065A"/>
    <w:rsid w:val="00D46014"/>
    <w:rsid w:val="00D46396"/>
    <w:rsid w:val="00D47149"/>
    <w:rsid w:val="00D47812"/>
    <w:rsid w:val="00D502AF"/>
    <w:rsid w:val="00D50870"/>
    <w:rsid w:val="00D51D54"/>
    <w:rsid w:val="00D52C4E"/>
    <w:rsid w:val="00D54605"/>
    <w:rsid w:val="00D559E3"/>
    <w:rsid w:val="00D559E7"/>
    <w:rsid w:val="00D55EDF"/>
    <w:rsid w:val="00D62928"/>
    <w:rsid w:val="00D63A25"/>
    <w:rsid w:val="00D64B2E"/>
    <w:rsid w:val="00D64BE4"/>
    <w:rsid w:val="00D65005"/>
    <w:rsid w:val="00D65140"/>
    <w:rsid w:val="00D66A36"/>
    <w:rsid w:val="00D679B9"/>
    <w:rsid w:val="00D7014B"/>
    <w:rsid w:val="00D70A5B"/>
    <w:rsid w:val="00D70B03"/>
    <w:rsid w:val="00D72772"/>
    <w:rsid w:val="00D729FA"/>
    <w:rsid w:val="00D72FE8"/>
    <w:rsid w:val="00D73995"/>
    <w:rsid w:val="00D74F09"/>
    <w:rsid w:val="00D80263"/>
    <w:rsid w:val="00D804CD"/>
    <w:rsid w:val="00D82178"/>
    <w:rsid w:val="00D829FA"/>
    <w:rsid w:val="00D82A44"/>
    <w:rsid w:val="00D8397D"/>
    <w:rsid w:val="00D844A1"/>
    <w:rsid w:val="00D84E4E"/>
    <w:rsid w:val="00D865D9"/>
    <w:rsid w:val="00D87E94"/>
    <w:rsid w:val="00D948D9"/>
    <w:rsid w:val="00D94E21"/>
    <w:rsid w:val="00D94F71"/>
    <w:rsid w:val="00D95A49"/>
    <w:rsid w:val="00D95AC9"/>
    <w:rsid w:val="00D97CAB"/>
    <w:rsid w:val="00DA1B4C"/>
    <w:rsid w:val="00DA32CD"/>
    <w:rsid w:val="00DA4813"/>
    <w:rsid w:val="00DA5DE7"/>
    <w:rsid w:val="00DA6C08"/>
    <w:rsid w:val="00DA7D81"/>
    <w:rsid w:val="00DB04C4"/>
    <w:rsid w:val="00DB0FCA"/>
    <w:rsid w:val="00DB378D"/>
    <w:rsid w:val="00DB4B63"/>
    <w:rsid w:val="00DB59E7"/>
    <w:rsid w:val="00DB6204"/>
    <w:rsid w:val="00DC0563"/>
    <w:rsid w:val="00DC0595"/>
    <w:rsid w:val="00DC1C3D"/>
    <w:rsid w:val="00DC3A1C"/>
    <w:rsid w:val="00DC411D"/>
    <w:rsid w:val="00DC4C10"/>
    <w:rsid w:val="00DC58C3"/>
    <w:rsid w:val="00DC5D7B"/>
    <w:rsid w:val="00DC6403"/>
    <w:rsid w:val="00DC707F"/>
    <w:rsid w:val="00DC7484"/>
    <w:rsid w:val="00DC7C1A"/>
    <w:rsid w:val="00DD11EE"/>
    <w:rsid w:val="00DD2612"/>
    <w:rsid w:val="00DD2B23"/>
    <w:rsid w:val="00DD2E06"/>
    <w:rsid w:val="00DD4B56"/>
    <w:rsid w:val="00DD66B9"/>
    <w:rsid w:val="00DD6F7D"/>
    <w:rsid w:val="00DE13D4"/>
    <w:rsid w:val="00DE2C7E"/>
    <w:rsid w:val="00DE55D7"/>
    <w:rsid w:val="00DE5F51"/>
    <w:rsid w:val="00DE6933"/>
    <w:rsid w:val="00DE6CBA"/>
    <w:rsid w:val="00DF166B"/>
    <w:rsid w:val="00DF1984"/>
    <w:rsid w:val="00DF3554"/>
    <w:rsid w:val="00DF56C6"/>
    <w:rsid w:val="00DF77B5"/>
    <w:rsid w:val="00E0001C"/>
    <w:rsid w:val="00E0066F"/>
    <w:rsid w:val="00E02B0C"/>
    <w:rsid w:val="00E034FB"/>
    <w:rsid w:val="00E03C0E"/>
    <w:rsid w:val="00E04D5D"/>
    <w:rsid w:val="00E10BED"/>
    <w:rsid w:val="00E11543"/>
    <w:rsid w:val="00E118B8"/>
    <w:rsid w:val="00E12579"/>
    <w:rsid w:val="00E12B4E"/>
    <w:rsid w:val="00E131C1"/>
    <w:rsid w:val="00E14894"/>
    <w:rsid w:val="00E1546C"/>
    <w:rsid w:val="00E175EE"/>
    <w:rsid w:val="00E1795F"/>
    <w:rsid w:val="00E205D3"/>
    <w:rsid w:val="00E20A5A"/>
    <w:rsid w:val="00E23BFE"/>
    <w:rsid w:val="00E26A89"/>
    <w:rsid w:val="00E277A6"/>
    <w:rsid w:val="00E3242A"/>
    <w:rsid w:val="00E33CF0"/>
    <w:rsid w:val="00E379F7"/>
    <w:rsid w:val="00E40994"/>
    <w:rsid w:val="00E41347"/>
    <w:rsid w:val="00E41BE8"/>
    <w:rsid w:val="00E42B1D"/>
    <w:rsid w:val="00E46669"/>
    <w:rsid w:val="00E47671"/>
    <w:rsid w:val="00E47E38"/>
    <w:rsid w:val="00E501E2"/>
    <w:rsid w:val="00E52549"/>
    <w:rsid w:val="00E52969"/>
    <w:rsid w:val="00E52AEF"/>
    <w:rsid w:val="00E53EC4"/>
    <w:rsid w:val="00E54117"/>
    <w:rsid w:val="00E54BC9"/>
    <w:rsid w:val="00E55541"/>
    <w:rsid w:val="00E5556B"/>
    <w:rsid w:val="00E57313"/>
    <w:rsid w:val="00E620EA"/>
    <w:rsid w:val="00E6264D"/>
    <w:rsid w:val="00E62F29"/>
    <w:rsid w:val="00E6451A"/>
    <w:rsid w:val="00E64E42"/>
    <w:rsid w:val="00E66BBF"/>
    <w:rsid w:val="00E71220"/>
    <w:rsid w:val="00E72E86"/>
    <w:rsid w:val="00E73441"/>
    <w:rsid w:val="00E74493"/>
    <w:rsid w:val="00E747C3"/>
    <w:rsid w:val="00E7519C"/>
    <w:rsid w:val="00E763C4"/>
    <w:rsid w:val="00E80EFC"/>
    <w:rsid w:val="00E8375E"/>
    <w:rsid w:val="00E85410"/>
    <w:rsid w:val="00E86111"/>
    <w:rsid w:val="00E866C2"/>
    <w:rsid w:val="00E870DA"/>
    <w:rsid w:val="00E8752C"/>
    <w:rsid w:val="00E90242"/>
    <w:rsid w:val="00E91705"/>
    <w:rsid w:val="00E93D30"/>
    <w:rsid w:val="00E95BF4"/>
    <w:rsid w:val="00E96A0C"/>
    <w:rsid w:val="00E96DAE"/>
    <w:rsid w:val="00EA2B0A"/>
    <w:rsid w:val="00EA50E9"/>
    <w:rsid w:val="00EA6AED"/>
    <w:rsid w:val="00EB0356"/>
    <w:rsid w:val="00EB052C"/>
    <w:rsid w:val="00EB3593"/>
    <w:rsid w:val="00EB5EDD"/>
    <w:rsid w:val="00EB772B"/>
    <w:rsid w:val="00EB7A8B"/>
    <w:rsid w:val="00EC0AF0"/>
    <w:rsid w:val="00EC1006"/>
    <w:rsid w:val="00EC1C13"/>
    <w:rsid w:val="00EC37D7"/>
    <w:rsid w:val="00EC3974"/>
    <w:rsid w:val="00EC4059"/>
    <w:rsid w:val="00EC4095"/>
    <w:rsid w:val="00EC5A7C"/>
    <w:rsid w:val="00EC5D77"/>
    <w:rsid w:val="00ED3A9F"/>
    <w:rsid w:val="00ED6B68"/>
    <w:rsid w:val="00ED7F4A"/>
    <w:rsid w:val="00EE0CBD"/>
    <w:rsid w:val="00EE13B2"/>
    <w:rsid w:val="00EE672B"/>
    <w:rsid w:val="00EF52B0"/>
    <w:rsid w:val="00EF5645"/>
    <w:rsid w:val="00EF69C4"/>
    <w:rsid w:val="00EF6A52"/>
    <w:rsid w:val="00F00036"/>
    <w:rsid w:val="00F00749"/>
    <w:rsid w:val="00F013A1"/>
    <w:rsid w:val="00F02DD6"/>
    <w:rsid w:val="00F03E5E"/>
    <w:rsid w:val="00F0681B"/>
    <w:rsid w:val="00F06B41"/>
    <w:rsid w:val="00F10278"/>
    <w:rsid w:val="00F10866"/>
    <w:rsid w:val="00F12BBF"/>
    <w:rsid w:val="00F13293"/>
    <w:rsid w:val="00F134E1"/>
    <w:rsid w:val="00F156F9"/>
    <w:rsid w:val="00F16DD4"/>
    <w:rsid w:val="00F16FF2"/>
    <w:rsid w:val="00F20A6C"/>
    <w:rsid w:val="00F20A70"/>
    <w:rsid w:val="00F22DD9"/>
    <w:rsid w:val="00F23CCF"/>
    <w:rsid w:val="00F248E2"/>
    <w:rsid w:val="00F25388"/>
    <w:rsid w:val="00F26883"/>
    <w:rsid w:val="00F27649"/>
    <w:rsid w:val="00F33E6C"/>
    <w:rsid w:val="00F34AFF"/>
    <w:rsid w:val="00F355CE"/>
    <w:rsid w:val="00F4223A"/>
    <w:rsid w:val="00F4254D"/>
    <w:rsid w:val="00F476A5"/>
    <w:rsid w:val="00F47860"/>
    <w:rsid w:val="00F5034B"/>
    <w:rsid w:val="00F52D09"/>
    <w:rsid w:val="00F5385F"/>
    <w:rsid w:val="00F53D25"/>
    <w:rsid w:val="00F54C16"/>
    <w:rsid w:val="00F60344"/>
    <w:rsid w:val="00F60E3F"/>
    <w:rsid w:val="00F62D33"/>
    <w:rsid w:val="00F66299"/>
    <w:rsid w:val="00F7051D"/>
    <w:rsid w:val="00F72511"/>
    <w:rsid w:val="00F730F2"/>
    <w:rsid w:val="00F74726"/>
    <w:rsid w:val="00F74A46"/>
    <w:rsid w:val="00F81128"/>
    <w:rsid w:val="00F81631"/>
    <w:rsid w:val="00F82ABA"/>
    <w:rsid w:val="00F8303D"/>
    <w:rsid w:val="00F84532"/>
    <w:rsid w:val="00F852A3"/>
    <w:rsid w:val="00F90A39"/>
    <w:rsid w:val="00F93139"/>
    <w:rsid w:val="00F94F1B"/>
    <w:rsid w:val="00F9566A"/>
    <w:rsid w:val="00F973F9"/>
    <w:rsid w:val="00F97636"/>
    <w:rsid w:val="00FA3994"/>
    <w:rsid w:val="00FA6181"/>
    <w:rsid w:val="00FA624D"/>
    <w:rsid w:val="00FA7F07"/>
    <w:rsid w:val="00FB09F6"/>
    <w:rsid w:val="00FB642A"/>
    <w:rsid w:val="00FB6F2A"/>
    <w:rsid w:val="00FC0BC2"/>
    <w:rsid w:val="00FC3E7A"/>
    <w:rsid w:val="00FC64B8"/>
    <w:rsid w:val="00FC6AAE"/>
    <w:rsid w:val="00FC77AB"/>
    <w:rsid w:val="00FC79B1"/>
    <w:rsid w:val="00FD23DB"/>
    <w:rsid w:val="00FD3570"/>
    <w:rsid w:val="00FD4053"/>
    <w:rsid w:val="00FD4984"/>
    <w:rsid w:val="00FD4E21"/>
    <w:rsid w:val="00FD6383"/>
    <w:rsid w:val="00FE141A"/>
    <w:rsid w:val="00FE2688"/>
    <w:rsid w:val="00FE4448"/>
    <w:rsid w:val="00FE5525"/>
    <w:rsid w:val="00FE6728"/>
    <w:rsid w:val="00FE6F00"/>
    <w:rsid w:val="00FE7E9B"/>
    <w:rsid w:val="00FF00F0"/>
    <w:rsid w:val="00FF077B"/>
    <w:rsid w:val="00FF0FC9"/>
    <w:rsid w:val="00FF1C92"/>
    <w:rsid w:val="00FF2382"/>
    <w:rsid w:val="00FF26B8"/>
    <w:rsid w:val="00FF5880"/>
    <w:rsid w:val="00FF6B46"/>
    <w:rsid w:val="00FF7220"/>
    <w:rsid w:val="00FF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51338C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5133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51338C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51338C"/>
  </w:style>
  <w:style w:type="paragraph" w:styleId="aa">
    <w:name w:val="caption"/>
    <w:basedOn w:val="a"/>
    <w:next w:val="a"/>
    <w:qFormat/>
    <w:rsid w:val="0051338C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1338C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51338C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51338C"/>
    <w:pPr>
      <w:jc w:val="left"/>
    </w:pPr>
    <w:rPr>
      <w:sz w:val="16"/>
    </w:rPr>
  </w:style>
  <w:style w:type="paragraph" w:customStyle="1" w:styleId="ad">
    <w:name w:val="Адресат"/>
    <w:basedOn w:val="a"/>
    <w:rsid w:val="0051338C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51338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rsid w:val="00795744"/>
    <w:rPr>
      <w:b/>
      <w:bCs/>
    </w:rPr>
  </w:style>
  <w:style w:type="character" w:customStyle="1" w:styleId="af8">
    <w:name w:val="Тема примечания Знак"/>
    <w:link w:val="af7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uiPriority w:val="99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032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79574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95744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795744"/>
    <w:pPr>
      <w:keepNext/>
      <w:ind w:firstLine="0"/>
      <w:jc w:val="both"/>
      <w:outlineLvl w:val="2"/>
    </w:pPr>
    <w:rPr>
      <w:sz w:val="24"/>
    </w:rPr>
  </w:style>
  <w:style w:type="paragraph" w:styleId="4">
    <w:name w:val="heading 4"/>
    <w:basedOn w:val="a"/>
    <w:link w:val="40"/>
    <w:qFormat/>
    <w:rsid w:val="00795744"/>
    <w:pPr>
      <w:spacing w:before="100" w:beforeAutospacing="1" w:after="100" w:afterAutospacing="1"/>
      <w:ind w:firstLine="0"/>
      <w:outlineLvl w:val="3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795744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51338C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51338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rsid w:val="0051338C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51338C"/>
  </w:style>
  <w:style w:type="paragraph" w:styleId="aa">
    <w:name w:val="caption"/>
    <w:basedOn w:val="a"/>
    <w:next w:val="a"/>
    <w:qFormat/>
    <w:rsid w:val="0051338C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51338C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51338C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51338C"/>
    <w:pPr>
      <w:jc w:val="left"/>
    </w:pPr>
    <w:rPr>
      <w:sz w:val="16"/>
    </w:rPr>
  </w:style>
  <w:style w:type="paragraph" w:customStyle="1" w:styleId="ad">
    <w:name w:val="Адресат"/>
    <w:basedOn w:val="a"/>
    <w:rsid w:val="0051338C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51338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FF7220"/>
    <w:pPr>
      <w:widowControl w:val="0"/>
      <w:autoSpaceDE w:val="0"/>
      <w:autoSpaceDN w:val="0"/>
    </w:pPr>
    <w:rPr>
      <w:sz w:val="24"/>
    </w:rPr>
  </w:style>
  <w:style w:type="paragraph" w:styleId="ae">
    <w:name w:val="List Paragraph"/>
    <w:basedOn w:val="a"/>
    <w:qFormat/>
    <w:rsid w:val="00FF7220"/>
    <w:pPr>
      <w:ind w:left="720"/>
      <w:contextualSpacing/>
    </w:pPr>
  </w:style>
  <w:style w:type="paragraph" w:styleId="af">
    <w:name w:val="Balloon Text"/>
    <w:basedOn w:val="a"/>
    <w:link w:val="af0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D948D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795744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rsid w:val="00795744"/>
    <w:rPr>
      <w:b/>
      <w:sz w:val="28"/>
    </w:rPr>
  </w:style>
  <w:style w:type="character" w:customStyle="1" w:styleId="30">
    <w:name w:val="Заголовок 3 Знак"/>
    <w:link w:val="3"/>
    <w:rsid w:val="00795744"/>
    <w:rPr>
      <w:sz w:val="24"/>
    </w:rPr>
  </w:style>
  <w:style w:type="character" w:customStyle="1" w:styleId="40">
    <w:name w:val="Заголовок 4 Знак"/>
    <w:link w:val="4"/>
    <w:rsid w:val="00795744"/>
    <w:rPr>
      <w:b/>
      <w:bCs/>
      <w:sz w:val="24"/>
      <w:szCs w:val="24"/>
    </w:rPr>
  </w:style>
  <w:style w:type="character" w:customStyle="1" w:styleId="70">
    <w:name w:val="Заголовок 7 Знак"/>
    <w:link w:val="7"/>
    <w:rsid w:val="00795744"/>
    <w:rPr>
      <w:sz w:val="24"/>
      <w:szCs w:val="24"/>
    </w:rPr>
  </w:style>
  <w:style w:type="paragraph" w:styleId="af1">
    <w:name w:val="footnote text"/>
    <w:basedOn w:val="a"/>
    <w:link w:val="af2"/>
    <w:rsid w:val="00795744"/>
    <w:pPr>
      <w:ind w:firstLine="0"/>
    </w:pPr>
    <w:rPr>
      <w:sz w:val="20"/>
    </w:rPr>
  </w:style>
  <w:style w:type="character" w:customStyle="1" w:styleId="af2">
    <w:name w:val="Текст сноски Знак"/>
    <w:basedOn w:val="a0"/>
    <w:link w:val="af1"/>
    <w:rsid w:val="00795744"/>
  </w:style>
  <w:style w:type="character" w:styleId="af3">
    <w:name w:val="footnote reference"/>
    <w:rsid w:val="00795744"/>
    <w:rPr>
      <w:vertAlign w:val="superscript"/>
    </w:rPr>
  </w:style>
  <w:style w:type="numbering" w:customStyle="1" w:styleId="11">
    <w:name w:val="Нет списка1"/>
    <w:next w:val="a2"/>
    <w:uiPriority w:val="99"/>
    <w:semiHidden/>
    <w:rsid w:val="00795744"/>
  </w:style>
  <w:style w:type="paragraph" w:customStyle="1" w:styleId="ConsPlusNonformat">
    <w:name w:val="ConsPlusNonformat"/>
    <w:rsid w:val="0079574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95744"/>
    <w:pPr>
      <w:widowControl w:val="0"/>
      <w:autoSpaceDE w:val="0"/>
      <w:autoSpaceDN w:val="0"/>
    </w:pPr>
    <w:rPr>
      <w:b/>
      <w:sz w:val="24"/>
    </w:rPr>
  </w:style>
  <w:style w:type="character" w:styleId="af4">
    <w:name w:val="annotation reference"/>
    <w:rsid w:val="00795744"/>
    <w:rPr>
      <w:sz w:val="16"/>
      <w:szCs w:val="16"/>
    </w:rPr>
  </w:style>
  <w:style w:type="paragraph" w:styleId="af5">
    <w:name w:val="annotation text"/>
    <w:basedOn w:val="a"/>
    <w:link w:val="af6"/>
    <w:rsid w:val="00795744"/>
    <w:pPr>
      <w:ind w:firstLine="0"/>
    </w:pPr>
    <w:rPr>
      <w:sz w:val="20"/>
    </w:rPr>
  </w:style>
  <w:style w:type="character" w:customStyle="1" w:styleId="af6">
    <w:name w:val="Текст примечания Знак"/>
    <w:basedOn w:val="a0"/>
    <w:link w:val="af5"/>
    <w:rsid w:val="00795744"/>
  </w:style>
  <w:style w:type="paragraph" w:styleId="af7">
    <w:name w:val="annotation subject"/>
    <w:basedOn w:val="af5"/>
    <w:next w:val="af5"/>
    <w:link w:val="af8"/>
    <w:rsid w:val="00795744"/>
    <w:rPr>
      <w:b/>
      <w:bCs/>
    </w:rPr>
  </w:style>
  <w:style w:type="character" w:customStyle="1" w:styleId="af8">
    <w:name w:val="Тема примечания Знак"/>
    <w:link w:val="af7"/>
    <w:rsid w:val="00795744"/>
    <w:rPr>
      <w:b/>
      <w:bCs/>
    </w:rPr>
  </w:style>
  <w:style w:type="numbering" w:customStyle="1" w:styleId="23">
    <w:name w:val="Нет списка2"/>
    <w:next w:val="a2"/>
    <w:semiHidden/>
    <w:unhideWhenUsed/>
    <w:rsid w:val="00795744"/>
  </w:style>
  <w:style w:type="character" w:customStyle="1" w:styleId="a6">
    <w:name w:val="Верхний колонтитул Знак"/>
    <w:link w:val="a5"/>
    <w:uiPriority w:val="99"/>
    <w:rsid w:val="00795744"/>
    <w:rPr>
      <w:b/>
      <w:caps/>
      <w:sz w:val="28"/>
    </w:rPr>
  </w:style>
  <w:style w:type="character" w:customStyle="1" w:styleId="a8">
    <w:name w:val="Нижний колонтитул Знак"/>
    <w:link w:val="a7"/>
    <w:rsid w:val="00795744"/>
    <w:rPr>
      <w:sz w:val="26"/>
    </w:rPr>
  </w:style>
  <w:style w:type="table" w:styleId="af9">
    <w:name w:val="Table Grid"/>
    <w:basedOn w:val="a1"/>
    <w:uiPriority w:val="5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3"/>
    <w:rsid w:val="00795744"/>
    <w:rPr>
      <w:sz w:val="22"/>
    </w:rPr>
  </w:style>
  <w:style w:type="character" w:customStyle="1" w:styleId="22">
    <w:name w:val="Основной текст 2 Знак"/>
    <w:link w:val="21"/>
    <w:rsid w:val="00795744"/>
    <w:rPr>
      <w:sz w:val="26"/>
    </w:rPr>
  </w:style>
  <w:style w:type="character" w:customStyle="1" w:styleId="32">
    <w:name w:val="Основной текст 3 Знак"/>
    <w:link w:val="31"/>
    <w:rsid w:val="00795744"/>
    <w:rPr>
      <w:sz w:val="28"/>
    </w:rPr>
  </w:style>
  <w:style w:type="character" w:customStyle="1" w:styleId="24">
    <w:name w:val="стиль2"/>
    <w:rsid w:val="00795744"/>
    <w:rPr>
      <w:rFonts w:cs="Times New Roman"/>
    </w:rPr>
  </w:style>
  <w:style w:type="character" w:styleId="afa">
    <w:name w:val="Strong"/>
    <w:qFormat/>
    <w:rsid w:val="00795744"/>
    <w:rPr>
      <w:rFonts w:cs="Times New Roman"/>
      <w:b/>
    </w:rPr>
  </w:style>
  <w:style w:type="paragraph" w:customStyle="1" w:styleId="ConsPlusCell">
    <w:name w:val="ConsPlusCell"/>
    <w:rsid w:val="00795744"/>
    <w:pPr>
      <w:autoSpaceDE w:val="0"/>
      <w:autoSpaceDN w:val="0"/>
      <w:adjustRightInd w:val="0"/>
    </w:pPr>
    <w:rPr>
      <w:rFonts w:ascii="Arial" w:hAnsi="Arial" w:cs="Arial"/>
    </w:rPr>
  </w:style>
  <w:style w:type="paragraph" w:styleId="25">
    <w:name w:val="Body Text Indent 2"/>
    <w:basedOn w:val="a"/>
    <w:link w:val="26"/>
    <w:rsid w:val="00795744"/>
    <w:pPr>
      <w:autoSpaceDE w:val="0"/>
      <w:autoSpaceDN w:val="0"/>
      <w:ind w:left="10206" w:firstLine="0"/>
    </w:pPr>
    <w:rPr>
      <w:sz w:val="22"/>
      <w:szCs w:val="22"/>
    </w:rPr>
  </w:style>
  <w:style w:type="character" w:customStyle="1" w:styleId="26">
    <w:name w:val="Основной текст с отступом 2 Знак"/>
    <w:link w:val="25"/>
    <w:rsid w:val="00795744"/>
    <w:rPr>
      <w:sz w:val="22"/>
      <w:szCs w:val="22"/>
    </w:rPr>
  </w:style>
  <w:style w:type="paragraph" w:customStyle="1" w:styleId="afb">
    <w:name w:val="Мой стиль"/>
    <w:basedOn w:val="afc"/>
    <w:autoRedefine/>
    <w:rsid w:val="00795744"/>
    <w:pPr>
      <w:tabs>
        <w:tab w:val="left" w:pos="709"/>
      </w:tabs>
      <w:autoSpaceDE w:val="0"/>
      <w:autoSpaceDN w:val="0"/>
      <w:spacing w:after="0"/>
      <w:ind w:left="0" w:firstLine="900"/>
      <w:jc w:val="both"/>
    </w:pPr>
    <w:rPr>
      <w:iCs/>
      <w:spacing w:val="2"/>
    </w:rPr>
  </w:style>
  <w:style w:type="paragraph" w:styleId="afc">
    <w:name w:val="Body Text Indent"/>
    <w:basedOn w:val="a"/>
    <w:link w:val="afd"/>
    <w:rsid w:val="00795744"/>
    <w:pPr>
      <w:spacing w:after="120"/>
      <w:ind w:left="283" w:firstLine="0"/>
    </w:pPr>
    <w:rPr>
      <w:sz w:val="24"/>
      <w:szCs w:val="24"/>
    </w:rPr>
  </w:style>
  <w:style w:type="character" w:customStyle="1" w:styleId="afd">
    <w:name w:val="Основной текст с отступом Знак"/>
    <w:link w:val="afc"/>
    <w:rsid w:val="00795744"/>
    <w:rPr>
      <w:sz w:val="24"/>
      <w:szCs w:val="24"/>
    </w:rPr>
  </w:style>
  <w:style w:type="paragraph" w:customStyle="1" w:styleId="afe">
    <w:name w:val="Губернаторский"/>
    <w:basedOn w:val="a"/>
    <w:rsid w:val="00795744"/>
    <w:pPr>
      <w:spacing w:line="360" w:lineRule="auto"/>
      <w:ind w:firstLine="0"/>
      <w:jc w:val="both"/>
    </w:pPr>
    <w:rPr>
      <w:sz w:val="30"/>
      <w:szCs w:val="24"/>
    </w:rPr>
  </w:style>
  <w:style w:type="paragraph" w:customStyle="1" w:styleId="12">
    <w:name w:val="Стиль1"/>
    <w:basedOn w:val="a"/>
    <w:rsid w:val="00795744"/>
    <w:pPr>
      <w:ind w:firstLine="0"/>
      <w:jc w:val="both"/>
    </w:pPr>
    <w:rPr>
      <w:iCs/>
      <w:szCs w:val="24"/>
    </w:rPr>
  </w:style>
  <w:style w:type="paragraph" w:styleId="aff">
    <w:name w:val="Normal (Web)"/>
    <w:basedOn w:val="a"/>
    <w:rsid w:val="00795744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um">
    <w:name w:val="num"/>
    <w:rsid w:val="00795744"/>
  </w:style>
  <w:style w:type="paragraph" w:customStyle="1" w:styleId="13">
    <w:name w:val="Знак1 Знак Знак Знак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customStyle="1" w:styleId="110">
    <w:name w:val="Знак1 Знак Знак Знак1"/>
    <w:basedOn w:val="a"/>
    <w:rsid w:val="00795744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table" w:customStyle="1" w:styleId="14">
    <w:name w:val="Сетка таблицы1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9"/>
    <w:rsid w:val="00795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Hyperlink"/>
    <w:uiPriority w:val="99"/>
    <w:unhideWhenUsed/>
    <w:rsid w:val="00795744"/>
    <w:rPr>
      <w:color w:val="0000FF"/>
      <w:u w:val="single"/>
    </w:rPr>
  </w:style>
  <w:style w:type="paragraph" w:customStyle="1" w:styleId="ConsNormal">
    <w:name w:val="ConsNormal"/>
    <w:rsid w:val="007957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1">
    <w:name w:val="Знак Знак Знак Знак"/>
    <w:basedOn w:val="a"/>
    <w:rsid w:val="00795744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styleId="aff2">
    <w:name w:val="Plain Text"/>
    <w:basedOn w:val="a"/>
    <w:link w:val="aff3"/>
    <w:rsid w:val="00795744"/>
    <w:pPr>
      <w:ind w:firstLine="0"/>
    </w:pPr>
    <w:rPr>
      <w:rFonts w:ascii="Courier New" w:hAnsi="Courier New"/>
      <w:sz w:val="20"/>
    </w:rPr>
  </w:style>
  <w:style w:type="character" w:customStyle="1" w:styleId="aff3">
    <w:name w:val="Текст Знак"/>
    <w:link w:val="aff2"/>
    <w:rsid w:val="00795744"/>
    <w:rPr>
      <w:rFonts w:ascii="Courier New" w:hAnsi="Courier New"/>
    </w:rPr>
  </w:style>
  <w:style w:type="paragraph" w:customStyle="1" w:styleId="aff4">
    <w:name w:val="Текст док"/>
    <w:basedOn w:val="a"/>
    <w:rsid w:val="00795744"/>
    <w:pPr>
      <w:suppressAutoHyphens/>
      <w:jc w:val="both"/>
    </w:pPr>
    <w:rPr>
      <w:rFonts w:cs="Calibri"/>
      <w:kern w:val="1"/>
      <w:sz w:val="28"/>
      <w:lang w:eastAsia="ar-SA"/>
    </w:rPr>
  </w:style>
  <w:style w:type="paragraph" w:customStyle="1" w:styleId="15">
    <w:name w:val="Абзац списка1"/>
    <w:basedOn w:val="a"/>
    <w:rsid w:val="00795744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6">
    <w:name w:val="Текст выноски1"/>
    <w:basedOn w:val="a"/>
    <w:rsid w:val="00795744"/>
    <w:pPr>
      <w:suppressAutoHyphens/>
      <w:ind w:firstLine="0"/>
    </w:pPr>
    <w:rPr>
      <w:rFonts w:ascii="Tahoma" w:hAnsi="Tahoma" w:cs="Tahoma"/>
      <w:kern w:val="1"/>
      <w:sz w:val="16"/>
      <w:szCs w:val="16"/>
    </w:rPr>
  </w:style>
  <w:style w:type="paragraph" w:customStyle="1" w:styleId="17">
    <w:name w:val="Обычный1"/>
    <w:rsid w:val="00795744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styleId="aff5">
    <w:name w:val="FollowedHyperlink"/>
    <w:uiPriority w:val="99"/>
    <w:unhideWhenUsed/>
    <w:rsid w:val="00795744"/>
    <w:rPr>
      <w:color w:val="800080"/>
      <w:u w:val="single"/>
    </w:rPr>
  </w:style>
  <w:style w:type="character" w:customStyle="1" w:styleId="18">
    <w:name w:val="Неразрешенное упоминание1"/>
    <w:uiPriority w:val="99"/>
    <w:semiHidden/>
    <w:unhideWhenUsed/>
    <w:rsid w:val="00795744"/>
    <w:rPr>
      <w:color w:val="605E5C"/>
      <w:shd w:val="clear" w:color="auto" w:fill="E1DFDD"/>
    </w:rPr>
  </w:style>
  <w:style w:type="paragraph" w:customStyle="1" w:styleId="Default">
    <w:name w:val="Default"/>
    <w:rsid w:val="00A97F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f6">
    <w:name w:val="Гипертекстовая ссылка"/>
    <w:uiPriority w:val="99"/>
    <w:rsid w:val="00FC64B8"/>
    <w:rPr>
      <w:rFonts w:ascii="Times New Roman" w:hAnsi="Times New Roman" w:cs="Times New Roman" w:hint="default"/>
      <w:b w:val="0"/>
      <w:bCs w:val="0"/>
      <w:color w:val="106BBE"/>
    </w:rPr>
  </w:style>
  <w:style w:type="paragraph" w:styleId="aff7">
    <w:name w:val="No Spacing"/>
    <w:uiPriority w:val="1"/>
    <w:qFormat/>
    <w:rsid w:val="00D6514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file://\\intstore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\\intstore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file://\\intstore\AppData\Local\Microsoft\AppData\Local\Microsoft\Windows\AppData\Local\Microsoft\AppData\Local\tsydenovadi\AppData\Local\kashinss\AppData\semenchenkoka\AppData\Local\Microsoft\Windows\Temporary%20Internet%20Files\Content.Outlook\GFGIHXUJ\&#1087;&#1088;&#1080;&#1083;&#1086;&#1078;&#1077;&#1085;&#1080;&#1077;%202%20(5).docx" TargetMode="External"/><Relationship Id="rId23" Type="http://schemas.openxmlformats.org/officeDocument/2006/relationships/hyperlink" Target="consultantplus://offline/ref=3BC12DB9B02F610921CBF5DAD421C6FC399951BDC9E721933DB9C161D604AD464515798C21516D5EF11FE" TargetMode="External"/><Relationship Id="rId10" Type="http://schemas.openxmlformats.org/officeDocument/2006/relationships/hyperlink" Target="consultantplus://offline/ref=802B7C9370D41F1047ABC276CEAFBB5D87A109EA85A79C45D720631A95EB7DAD858B9924E4509186980BC6qFZDK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02B7C9370D41F1047ABC276CEAFBB5D87A109EA85A79C45D720631A95EB7DADq8Z5K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3BC12DB9B02F610921CBF5DAD421C6FC399951BDC9E721933DB9C161D604AD464515798C21516D5EF11FE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180A3-C11D-407C-BB19-EE8C632B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18</TotalTime>
  <Pages>81</Pages>
  <Words>15274</Words>
  <Characters>87290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102360</CharactersWithSpaces>
  <SharedDoc>false</SharedDoc>
  <HLinks>
    <vt:vector size="42" baseType="variant">
      <vt:variant>
        <vt:i4>8060990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8060990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consultantplus://offline/ref=3BC12DB9B02F610921CBF5DAD421C6FC399951BDC9E721933DB9C161D604AD464515798C21516D5EF11FE</vt:lpwstr>
      </vt:variant>
      <vt:variant>
        <vt:lpwstr/>
      </vt:variant>
      <vt:variant>
        <vt:i4>73793545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P4600</vt:lpwstr>
      </vt:variant>
      <vt:variant>
        <vt:i4>73859086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P4118</vt:lpwstr>
      </vt:variant>
      <vt:variant>
        <vt:i4>74055688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../../../../AppData/Local/Microsoft/AppData/Local/Microsoft/Windows/AppData/Local/Microsoft/AppData/Local/tsydenovadi/AppData/Local/kashinss/AppData/semenchenkoka/AppData/Local/Microsoft/Windows/Temporary Internet Files/Content.Outlook/GFGIHXUJ/приложение 2 (5).docx</vt:lpwstr>
      </vt:variant>
      <vt:variant>
        <vt:lpwstr>P1795</vt:lpwstr>
      </vt:variant>
      <vt:variant>
        <vt:i4>1310810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consultantplus://offline/ref=802B7C9370D41F1047ABC276CEAFBB5D87A109EA85A79C45D720631A95EB7DAD858B9924E4509186980BC6qFZDK</vt:lpwstr>
      </vt:variant>
      <vt:variant>
        <vt:lpwstr/>
      </vt:variant>
      <vt:variant>
        <vt:i4>2359392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consultantplus://offline/ref=802B7C9370D41F1047ABC276CEAFBB5D87A109EA85A79C45D720631A95EB7DADq8Z5K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2022-03-29T05:07:00Z</cp:lastPrinted>
  <dcterms:created xsi:type="dcterms:W3CDTF">2022-03-29T04:50:00Z</dcterms:created>
  <dcterms:modified xsi:type="dcterms:W3CDTF">2022-03-29T05:09:00Z</dcterms:modified>
</cp:coreProperties>
</file>